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B1D6F" w14:textId="4FF846C4" w:rsidR="002C2BBB" w:rsidRDefault="002C2BBB" w:rsidP="00DA524E">
      <w:pPr>
        <w:jc w:val="center"/>
        <w:rPr>
          <w:rStyle w:val="BookTitle"/>
          <w:rFonts w:ascii="Calibri Light" w:hAnsi="Calibri Light" w:cs="Calibri Light"/>
        </w:rPr>
      </w:pPr>
      <w:r>
        <w:rPr>
          <w:rStyle w:val="BookTitle"/>
          <w:rFonts w:ascii="Calibri Light" w:hAnsi="Calibri Light" w:cs="Calibri Light"/>
        </w:rPr>
        <w:t>Schedule 1.1</w:t>
      </w:r>
    </w:p>
    <w:p w14:paraId="30241C54" w14:textId="10A7830C" w:rsidR="00DA524E" w:rsidRPr="002C2BBB" w:rsidRDefault="000E79B2" w:rsidP="00DA524E">
      <w:pPr>
        <w:jc w:val="center"/>
        <w:rPr>
          <w:rStyle w:val="BookTitle"/>
          <w:rFonts w:ascii="Calibri Light" w:hAnsi="Calibri Light" w:cs="Calibri Light"/>
          <w:sz w:val="32"/>
          <w:szCs w:val="32"/>
        </w:rPr>
      </w:pPr>
      <w:r w:rsidRPr="002C2BBB">
        <w:rPr>
          <w:rStyle w:val="BookTitle"/>
          <w:rFonts w:ascii="Calibri Light" w:hAnsi="Calibri Light" w:cs="Calibri Light"/>
          <w:sz w:val="32"/>
          <w:szCs w:val="32"/>
        </w:rPr>
        <w:t>Tenderer’s Declaration Form</w:t>
      </w:r>
    </w:p>
    <w:p w14:paraId="745F8C78" w14:textId="2529BFA9" w:rsidR="00DA524E" w:rsidRPr="00700981" w:rsidRDefault="002D1FAD" w:rsidP="00DA524E">
      <w:pPr>
        <w:jc w:val="center"/>
        <w:rPr>
          <w:rStyle w:val="BookTitle"/>
          <w:rFonts w:ascii="Calibri Light" w:hAnsi="Calibri Light" w:cs="Calibri Light"/>
        </w:rPr>
      </w:pPr>
      <w:r w:rsidRPr="00700981">
        <w:rPr>
          <w:rStyle w:val="BookTitle"/>
          <w:rFonts w:ascii="Calibri Light" w:hAnsi="Calibri Light" w:cs="Calibri Light"/>
        </w:rPr>
        <w:t>REF</w:t>
      </w:r>
      <w:r w:rsidR="00B24C0F" w:rsidRPr="00700981">
        <w:rPr>
          <w:rStyle w:val="BookTitle"/>
          <w:rFonts w:ascii="Calibri Light" w:hAnsi="Calibri Light" w:cs="Calibri Light"/>
        </w:rPr>
        <w:t>. CRMF</w:t>
      </w:r>
      <w:r w:rsidRPr="00700981">
        <w:rPr>
          <w:rStyle w:val="BookTitle"/>
          <w:rFonts w:ascii="Calibri Light" w:hAnsi="Calibri Light" w:cs="Calibri Light"/>
        </w:rPr>
        <w:t>-WP2-</w:t>
      </w:r>
    </w:p>
    <w:p w14:paraId="435C8236" w14:textId="02BFA70C" w:rsidR="007C32E1" w:rsidRPr="00D13D78" w:rsidRDefault="00FB556E" w:rsidP="007C32E1">
      <w:pPr>
        <w:jc w:val="center"/>
        <w:rPr>
          <w:rFonts w:ascii="Calibri Light" w:hAnsi="Calibri Light" w:cs="Calibri Light"/>
          <w:color w:val="000000" w:themeColor="text1"/>
          <w:szCs w:val="24"/>
        </w:rPr>
      </w:pPr>
      <w:r w:rsidRPr="00D13D78">
        <w:rPr>
          <w:rFonts w:ascii="Calibri Light" w:hAnsi="Calibri Light" w:cs="Calibri Light"/>
          <w:color w:val="000000" w:themeColor="text1"/>
          <w:szCs w:val="24"/>
        </w:rPr>
        <w:t xml:space="preserve">under the </w:t>
      </w:r>
      <w:r w:rsidR="00070F38" w:rsidRPr="00D13D78">
        <w:rPr>
          <w:rFonts w:ascii="Calibri Light" w:hAnsi="Calibri Light" w:cs="Calibri Light"/>
          <w:color w:val="000000" w:themeColor="text1"/>
          <w:szCs w:val="24"/>
        </w:rPr>
        <w:t xml:space="preserve">CRM Facility Project </w:t>
      </w:r>
      <w:r w:rsidR="00837ADF" w:rsidRPr="00D13D78">
        <w:rPr>
          <w:rFonts w:ascii="Calibri Light" w:hAnsi="Calibri Light" w:cs="Calibri Light"/>
          <w:color w:val="000000" w:themeColor="text1"/>
          <w:szCs w:val="24"/>
        </w:rPr>
        <w:t>f</w:t>
      </w:r>
      <w:r w:rsidR="007C32E1" w:rsidRPr="00D13D78">
        <w:rPr>
          <w:rFonts w:ascii="Calibri Light" w:hAnsi="Calibri Light" w:cs="Calibri Light"/>
          <w:color w:val="000000" w:themeColor="text1"/>
          <w:szCs w:val="24"/>
        </w:rPr>
        <w:t xml:space="preserve">inanced under </w:t>
      </w:r>
      <w:r w:rsidR="002C2BBB">
        <w:rPr>
          <w:rFonts w:ascii="Calibri Light" w:hAnsi="Calibri Light" w:cs="Calibri Light"/>
          <w:color w:val="000000" w:themeColor="text1"/>
          <w:szCs w:val="24"/>
        </w:rPr>
        <w:br/>
      </w:r>
      <w:r w:rsidR="007C32E1" w:rsidRPr="00D13D78">
        <w:rPr>
          <w:rFonts w:ascii="Calibri Light" w:hAnsi="Calibri Light" w:cs="Calibri Light"/>
          <w:color w:val="000000" w:themeColor="text1"/>
          <w:szCs w:val="24"/>
        </w:rPr>
        <w:t>the NDICI-GE from HORIZON-EIT-2024-CRM-IBA</w:t>
      </w:r>
    </w:p>
    <w:p w14:paraId="04ED0F48" w14:textId="2786CEF9" w:rsidR="00FB556E" w:rsidRPr="00700981" w:rsidRDefault="00FB556E" w:rsidP="00661D22">
      <w:pPr>
        <w:rPr>
          <w:rFonts w:ascii="Calibri Light" w:hAnsi="Calibri Light" w:cs="Calibri Light"/>
          <w:color w:val="000000" w:themeColor="text1"/>
          <w:sz w:val="20"/>
          <w:lang w:val="en-US"/>
        </w:rPr>
      </w:pPr>
    </w:p>
    <w:p w14:paraId="67EACEA6" w14:textId="77777777" w:rsidR="00DA524E" w:rsidRPr="00700981" w:rsidRDefault="00DA524E" w:rsidP="00DA524E">
      <w:pPr>
        <w:pStyle w:val="Default"/>
        <w:ind w:left="2268"/>
        <w:rPr>
          <w:rStyle w:val="BookTitle"/>
          <w:rFonts w:ascii="Calibri Light" w:hAnsi="Calibri Light" w:cs="Calibri Light"/>
          <w:b w:val="0"/>
          <w:bCs w:val="0"/>
          <w:sz w:val="22"/>
          <w:szCs w:val="22"/>
          <w:lang w:val="en-US"/>
        </w:rPr>
      </w:pPr>
    </w:p>
    <w:p w14:paraId="3606B622" w14:textId="5A35C013" w:rsidR="00DA524E" w:rsidRPr="00700981" w:rsidRDefault="000E79B2" w:rsidP="00DA524E">
      <w:pPr>
        <w:pStyle w:val="Default"/>
        <w:jc w:val="center"/>
        <w:rPr>
          <w:rStyle w:val="BookTitle"/>
          <w:rFonts w:ascii="Calibri Light" w:hAnsi="Calibri Light" w:cs="Calibri Light"/>
          <w:lang w:val="en-GB"/>
        </w:rPr>
      </w:pPr>
      <w:r>
        <w:rPr>
          <w:rStyle w:val="BookTitle"/>
          <w:rFonts w:ascii="Calibri Light" w:hAnsi="Calibri Light" w:cs="Calibri Light"/>
          <w:lang w:val="en-GB"/>
        </w:rPr>
        <w:t>Tenderer’s</w:t>
      </w:r>
      <w:r w:rsidR="00DA524E" w:rsidRPr="00700981">
        <w:rPr>
          <w:rStyle w:val="BookTitle"/>
          <w:rFonts w:ascii="Calibri Light" w:hAnsi="Calibri Light" w:cs="Calibri Light"/>
          <w:lang w:val="en-GB"/>
        </w:rPr>
        <w:t xml:space="preserve"> Corporate Data</w:t>
      </w:r>
      <w:r w:rsidR="00DD1725" w:rsidRPr="00700981">
        <w:rPr>
          <w:rStyle w:val="BookTitle"/>
          <w:rFonts w:ascii="Calibri Light" w:hAnsi="Calibri Light" w:cs="Calibri Light"/>
          <w:lang w:val="en-GB"/>
        </w:rPr>
        <w:t xml:space="preserve"> incl. </w:t>
      </w:r>
      <w:r w:rsidR="00DD1725" w:rsidRPr="00700981">
        <w:rPr>
          <w:rStyle w:val="BookTitle"/>
          <w:rFonts w:ascii="Calibri Light" w:hAnsi="Calibri Light" w:cs="Calibri Light"/>
          <w:lang w:val="en-US"/>
        </w:rPr>
        <w:t>Anti-Money Laundering Declarations</w:t>
      </w:r>
    </w:p>
    <w:p w14:paraId="3A860B8C" w14:textId="77777777" w:rsidR="00FC1F31" w:rsidRPr="00700981" w:rsidRDefault="00FC1F31" w:rsidP="00FC1F31">
      <w:pPr>
        <w:autoSpaceDE/>
        <w:autoSpaceDN/>
        <w:adjustRightInd/>
        <w:contextualSpacing/>
        <w:jc w:val="center"/>
        <w:rPr>
          <w:rFonts w:ascii="Calibri Light" w:hAnsi="Calibri Light" w:cs="Calibri Light"/>
          <w:sz w:val="20"/>
          <w:szCs w:val="20"/>
          <w:lang w:val="en-US"/>
        </w:rPr>
      </w:pPr>
    </w:p>
    <w:p w14:paraId="4375C17E" w14:textId="77777777" w:rsidR="00DD1725" w:rsidRPr="00700981" w:rsidRDefault="00DD1725" w:rsidP="00DA524E">
      <w:pPr>
        <w:autoSpaceDE/>
        <w:autoSpaceDN/>
        <w:adjustRightInd/>
        <w:contextualSpacing/>
        <w:rPr>
          <w:rFonts w:ascii="Calibri Light" w:hAnsi="Calibri Light" w:cs="Calibri Light"/>
          <w:bCs/>
          <w:sz w:val="20"/>
          <w:szCs w:val="20"/>
          <w:lang w:val="en-US"/>
        </w:rPr>
      </w:pPr>
    </w:p>
    <w:p w14:paraId="178CCB21" w14:textId="77777777" w:rsidR="00965348" w:rsidRPr="00700981" w:rsidRDefault="00965348" w:rsidP="00DA524E">
      <w:pPr>
        <w:autoSpaceDE/>
        <w:autoSpaceDN/>
        <w:adjustRightInd/>
        <w:contextualSpacing/>
        <w:rPr>
          <w:rFonts w:ascii="Calibri Light" w:hAnsi="Calibri Light" w:cs="Calibri Light"/>
          <w:bCs/>
          <w:sz w:val="20"/>
          <w:szCs w:val="20"/>
          <w:lang w:val="en-US"/>
        </w:rPr>
      </w:pPr>
    </w:p>
    <w:p w14:paraId="0F5967FD" w14:textId="3C757E79" w:rsidR="00B862AA" w:rsidRPr="00D13D78" w:rsidRDefault="00201C0F" w:rsidP="00700981">
      <w:pPr>
        <w:pStyle w:val="ListParagraph"/>
        <w:numPr>
          <w:ilvl w:val="0"/>
          <w:numId w:val="19"/>
        </w:numPr>
        <w:autoSpaceDE/>
        <w:autoSpaceDN/>
        <w:adjustRightInd/>
        <w:ind w:left="851"/>
        <w:rPr>
          <w:rFonts w:ascii="Calibri Light" w:hAnsi="Calibri Light" w:cs="Calibri Light"/>
          <w:b/>
          <w:lang w:val="en-US"/>
        </w:rPr>
      </w:pPr>
      <w:r>
        <w:rPr>
          <w:rFonts w:ascii="Calibri Light" w:hAnsi="Calibri Light" w:cs="Calibri Light"/>
          <w:b/>
          <w:lang w:val="en-US"/>
        </w:rPr>
        <w:t>TENDERER’s</w:t>
      </w:r>
      <w:r w:rsidR="00DD1725" w:rsidRPr="00D13D78">
        <w:rPr>
          <w:rFonts w:ascii="Calibri Light" w:hAnsi="Calibri Light" w:cs="Calibri Light"/>
          <w:b/>
          <w:lang w:val="en-US"/>
        </w:rPr>
        <w:t xml:space="preserve"> CORPORATE DATA</w:t>
      </w:r>
    </w:p>
    <w:p w14:paraId="73F714D2" w14:textId="77777777" w:rsidR="00DA524E" w:rsidRPr="00700981" w:rsidRDefault="00DA524E" w:rsidP="00DA524E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70DECB4E" w14:textId="77777777" w:rsidR="00A01668" w:rsidRPr="00D13D78" w:rsidRDefault="00A01668" w:rsidP="00A01668">
      <w:pPr>
        <w:pStyle w:val="ListParagraph"/>
        <w:numPr>
          <w:ilvl w:val="1"/>
          <w:numId w:val="18"/>
        </w:numPr>
        <w:autoSpaceDE/>
        <w:autoSpaceDN/>
        <w:adjustRightInd/>
        <w:rPr>
          <w:rFonts w:ascii="Calibri Light" w:hAnsi="Calibri Light" w:cs="Calibri Light"/>
          <w:b/>
        </w:rPr>
      </w:pPr>
      <w:r w:rsidRPr="00D13D78">
        <w:rPr>
          <w:rFonts w:ascii="Calibri Light" w:hAnsi="Calibri Light" w:cs="Calibri Light"/>
          <w:b/>
        </w:rPr>
        <w:t>Register Data</w:t>
      </w:r>
    </w:p>
    <w:p w14:paraId="580D2C3E" w14:textId="47AB5A83" w:rsidR="004D4BFB" w:rsidRPr="00EC66A4" w:rsidRDefault="00EC66A4" w:rsidP="00EC66A4">
      <w:pPr>
        <w:pStyle w:val="ListParagraph"/>
        <w:numPr>
          <w:ilvl w:val="0"/>
          <w:numId w:val="48"/>
        </w:numPr>
        <w:tabs>
          <w:tab w:val="left" w:pos="1134"/>
        </w:tabs>
        <w:autoSpaceDE/>
        <w:autoSpaceDN/>
        <w:adjustRightInd/>
        <w:rPr>
          <w:rFonts w:ascii="Calibri Light" w:hAnsi="Calibri Light" w:cs="Calibri Light"/>
          <w:b/>
          <w:bCs/>
          <w:i/>
        </w:rPr>
      </w:pPr>
      <w:r w:rsidRPr="00EC66A4">
        <w:rPr>
          <w:rFonts w:ascii="Calibri Light" w:hAnsi="Calibri Light" w:cs="Calibri Light"/>
          <w:i/>
        </w:rPr>
        <w:t>Registered</w:t>
      </w:r>
      <w:r>
        <w:rPr>
          <w:rFonts w:ascii="Calibri Light" w:hAnsi="Calibri Light" w:cs="Calibri Light"/>
          <w:i/>
        </w:rPr>
        <w:t xml:space="preserve"> name</w:t>
      </w:r>
      <w:r w:rsidRPr="00EC66A4">
        <w:rPr>
          <w:rFonts w:ascii="Calibri Light" w:hAnsi="Calibri Light" w:cs="Calibri Light"/>
          <w:b/>
          <w:bCs/>
          <w:i/>
        </w:rPr>
        <w:t>:</w:t>
      </w:r>
      <w:r w:rsidRPr="00EC66A4">
        <w:rPr>
          <w:rFonts w:ascii="Calibri Light" w:hAnsi="Calibri Light" w:cs="Calibri Light"/>
          <w:b/>
          <w:bCs/>
          <w:iCs/>
        </w:rPr>
        <w:t xml:space="preserve"> </w:t>
      </w:r>
      <w:r w:rsidRPr="00EC66A4">
        <w:rPr>
          <w:rFonts w:ascii="Calibri Light" w:hAnsi="Calibri Light" w:cs="Calibri Light"/>
          <w:b/>
          <w:bCs/>
        </w:rPr>
        <w:t>………….</w:t>
      </w:r>
    </w:p>
    <w:p w14:paraId="43FAD4B6" w14:textId="36CE339F" w:rsidR="00EC66A4" w:rsidRPr="00EC66A4" w:rsidRDefault="00EC66A4" w:rsidP="00EC66A4">
      <w:pPr>
        <w:pStyle w:val="ListParagraph"/>
        <w:numPr>
          <w:ilvl w:val="0"/>
          <w:numId w:val="48"/>
        </w:numPr>
        <w:tabs>
          <w:tab w:val="left" w:pos="1134"/>
        </w:tabs>
        <w:autoSpaceDE/>
        <w:autoSpaceDN/>
        <w:adjustRightInd/>
        <w:rPr>
          <w:rFonts w:ascii="Calibri Light" w:hAnsi="Calibri Light" w:cs="Calibri Light"/>
          <w:b/>
          <w:bCs/>
          <w:i/>
        </w:rPr>
      </w:pPr>
      <w:r>
        <w:rPr>
          <w:rFonts w:ascii="Calibri Light" w:hAnsi="Calibri Light" w:cs="Calibri Light"/>
          <w:i/>
        </w:rPr>
        <w:t>Form of the company</w:t>
      </w:r>
      <w:r w:rsidRPr="00EC66A4">
        <w:rPr>
          <w:rFonts w:ascii="Calibri Light" w:hAnsi="Calibri Light" w:cs="Calibri Light"/>
          <w:b/>
          <w:bCs/>
          <w:i/>
        </w:rPr>
        <w:t>:</w:t>
      </w:r>
      <w:r w:rsidRPr="00EC66A4">
        <w:rPr>
          <w:rFonts w:ascii="Calibri Light" w:hAnsi="Calibri Light" w:cs="Calibri Light"/>
          <w:b/>
          <w:bCs/>
        </w:rPr>
        <w:t xml:space="preserve"> </w:t>
      </w:r>
      <w:r w:rsidRPr="00EC66A4">
        <w:rPr>
          <w:rFonts w:ascii="Calibri Light" w:hAnsi="Calibri Light" w:cs="Calibri Light"/>
          <w:b/>
          <w:bCs/>
        </w:rPr>
        <w:t>………….</w:t>
      </w:r>
    </w:p>
    <w:p w14:paraId="0C6723BD" w14:textId="77777777" w:rsidR="00FC1F31" w:rsidRPr="00EC66A4" w:rsidRDefault="00FC1F31" w:rsidP="00AD226E">
      <w:pPr>
        <w:tabs>
          <w:tab w:val="left" w:pos="1134"/>
        </w:tabs>
        <w:autoSpaceDE/>
        <w:autoSpaceDN/>
        <w:adjustRightInd/>
        <w:ind w:left="705"/>
        <w:rPr>
          <w:rFonts w:ascii="Calibri Light" w:hAnsi="Calibri Light" w:cs="Calibri Light"/>
          <w:b/>
          <w:bCs/>
          <w:i/>
        </w:rPr>
      </w:pPr>
    </w:p>
    <w:p w14:paraId="6BD2BBA3" w14:textId="77777777" w:rsidR="004D4BFB" w:rsidRPr="00D13D78" w:rsidRDefault="00DA524E" w:rsidP="00700981">
      <w:pPr>
        <w:pStyle w:val="ListParagraph"/>
        <w:numPr>
          <w:ilvl w:val="1"/>
          <w:numId w:val="18"/>
        </w:numPr>
        <w:autoSpaceDE/>
        <w:autoSpaceDN/>
        <w:adjustRightInd/>
        <w:rPr>
          <w:rFonts w:ascii="Calibri Light" w:hAnsi="Calibri Light" w:cs="Calibri Light"/>
          <w:b/>
        </w:rPr>
      </w:pPr>
      <w:r w:rsidRPr="00D13D78">
        <w:rPr>
          <w:rFonts w:ascii="Calibri Light" w:hAnsi="Calibri Light" w:cs="Calibri Light"/>
          <w:b/>
        </w:rPr>
        <w:t>T</w:t>
      </w:r>
      <w:r w:rsidR="004D4BFB" w:rsidRPr="00D13D78">
        <w:rPr>
          <w:rFonts w:ascii="Calibri Light" w:hAnsi="Calibri Light" w:cs="Calibri Light"/>
          <w:b/>
        </w:rPr>
        <w:t>ax ID:</w:t>
      </w:r>
    </w:p>
    <w:p w14:paraId="0E753BFA" w14:textId="0CD6C5AD" w:rsidR="004D4BFB" w:rsidRPr="00D13D78" w:rsidRDefault="00700981" w:rsidP="004D4BFB">
      <w:pPr>
        <w:pStyle w:val="ListParagraph"/>
        <w:autoSpaceDE/>
        <w:autoSpaceDN/>
        <w:adjustRightInd/>
        <w:ind w:left="705"/>
        <w:rPr>
          <w:rFonts w:ascii="Calibri Light" w:hAnsi="Calibri Light" w:cs="Calibri Light"/>
          <w:bCs/>
        </w:rPr>
      </w:pPr>
      <w:r w:rsidRPr="00D13D78">
        <w:rPr>
          <w:rFonts w:ascii="Calibri Light" w:hAnsi="Calibri Light" w:cs="Calibri Light"/>
          <w:b/>
        </w:rPr>
        <w:t>-</w:t>
      </w:r>
      <w:r w:rsidRPr="00D13D78">
        <w:rPr>
          <w:rFonts w:ascii="Calibri Light" w:hAnsi="Calibri Light" w:cs="Calibri Light"/>
          <w:b/>
        </w:rPr>
        <w:tab/>
      </w:r>
      <w:r w:rsidRPr="00D13D78">
        <w:rPr>
          <w:rFonts w:ascii="Calibri Light" w:hAnsi="Calibri Light" w:cs="Calibri Light"/>
          <w:bCs/>
          <w:i/>
          <w:iCs/>
        </w:rPr>
        <w:t xml:space="preserve">Please, provide </w:t>
      </w:r>
      <w:r w:rsidR="00C55764" w:rsidRPr="00D13D78">
        <w:rPr>
          <w:rFonts w:ascii="Calibri Light" w:hAnsi="Calibri Light" w:cs="Calibri Light"/>
          <w:bCs/>
          <w:i/>
          <w:iCs/>
        </w:rPr>
        <w:t xml:space="preserve">VAT ID </w:t>
      </w:r>
      <w:r w:rsidR="00C55764" w:rsidRPr="000E79B2">
        <w:rPr>
          <w:rFonts w:ascii="Calibri Light" w:hAnsi="Calibri Light" w:cs="Calibri Light"/>
          <w:bCs/>
          <w:i/>
          <w:iCs/>
          <w:u w:val="single"/>
        </w:rPr>
        <w:t>if available</w:t>
      </w:r>
    </w:p>
    <w:p w14:paraId="428A9EB1" w14:textId="77777777" w:rsidR="00C004A7" w:rsidRPr="00D13D78" w:rsidRDefault="00C004A7" w:rsidP="004D4BFB">
      <w:pPr>
        <w:pStyle w:val="ListParagraph"/>
        <w:autoSpaceDE/>
        <w:autoSpaceDN/>
        <w:adjustRightInd/>
        <w:ind w:left="705"/>
        <w:rPr>
          <w:rFonts w:ascii="Calibri Light" w:hAnsi="Calibri Light" w:cs="Calibri Light"/>
          <w:b/>
        </w:rPr>
      </w:pPr>
    </w:p>
    <w:p w14:paraId="5AF6C0F8" w14:textId="3B42E251" w:rsidR="004D4BFB" w:rsidRPr="00D13D78" w:rsidRDefault="004D4BFB" w:rsidP="00700981">
      <w:pPr>
        <w:pStyle w:val="ListParagraph"/>
        <w:numPr>
          <w:ilvl w:val="1"/>
          <w:numId w:val="18"/>
        </w:numPr>
        <w:autoSpaceDE/>
        <w:autoSpaceDN/>
        <w:adjustRightInd/>
        <w:rPr>
          <w:rFonts w:ascii="Calibri Light" w:hAnsi="Calibri Light" w:cs="Calibri Light"/>
          <w:b/>
        </w:rPr>
      </w:pPr>
      <w:r w:rsidRPr="00D13D78">
        <w:rPr>
          <w:rFonts w:ascii="Calibri Light" w:hAnsi="Calibri Light" w:cs="Calibri Light"/>
          <w:b/>
        </w:rPr>
        <w:t xml:space="preserve">Business address (if different from </w:t>
      </w:r>
      <w:r w:rsidR="00C55764" w:rsidRPr="00D13D78">
        <w:rPr>
          <w:rFonts w:ascii="Calibri Light" w:hAnsi="Calibri Light" w:cs="Calibri Light"/>
          <w:b/>
        </w:rPr>
        <w:t xml:space="preserve">the </w:t>
      </w:r>
      <w:r w:rsidR="003B0333" w:rsidRPr="00D13D78">
        <w:rPr>
          <w:rFonts w:ascii="Calibri Light" w:hAnsi="Calibri Light" w:cs="Calibri Light"/>
          <w:b/>
        </w:rPr>
        <w:t>registration certificate</w:t>
      </w:r>
      <w:r w:rsidRPr="00D13D78">
        <w:rPr>
          <w:rFonts w:ascii="Calibri Light" w:hAnsi="Calibri Light" w:cs="Calibri Light"/>
          <w:b/>
        </w:rPr>
        <w:t>)</w:t>
      </w:r>
    </w:p>
    <w:p w14:paraId="4755CDAC" w14:textId="77777777" w:rsidR="004D4BFB" w:rsidRPr="00D13D78" w:rsidRDefault="004D4BFB" w:rsidP="004D4BFB">
      <w:pPr>
        <w:pStyle w:val="ListParagraph"/>
        <w:rPr>
          <w:rFonts w:ascii="Calibri Light" w:hAnsi="Calibri Light" w:cs="Calibri Light"/>
          <w:bCs/>
        </w:rPr>
      </w:pPr>
    </w:p>
    <w:p w14:paraId="512443A5" w14:textId="2B8F88EA" w:rsidR="00C55764" w:rsidRPr="00EC66A4" w:rsidRDefault="003B0333" w:rsidP="004D4BFB">
      <w:pPr>
        <w:pStyle w:val="ListParagraph"/>
        <w:rPr>
          <w:rFonts w:ascii="Calibri Light" w:hAnsi="Calibri Light" w:cs="Calibri Light"/>
          <w:b/>
        </w:rPr>
      </w:pPr>
      <w:proofErr w:type="gramStart"/>
      <w:r w:rsidRPr="00D13D78">
        <w:rPr>
          <w:rFonts w:ascii="Calibri Light" w:hAnsi="Calibri Light" w:cs="Calibri Light"/>
          <w:bCs/>
          <w:i/>
          <w:iCs/>
        </w:rPr>
        <w:t>Address</w:t>
      </w:r>
      <w:r w:rsidRPr="00EC66A4">
        <w:rPr>
          <w:rFonts w:ascii="Calibri Light" w:hAnsi="Calibri Light" w:cs="Calibri Light"/>
          <w:b/>
        </w:rPr>
        <w:t>:…</w:t>
      </w:r>
      <w:proofErr w:type="gramEnd"/>
      <w:r w:rsidRPr="00EC66A4">
        <w:rPr>
          <w:rFonts w:ascii="Calibri Light" w:hAnsi="Calibri Light" w:cs="Calibri Light"/>
          <w:b/>
        </w:rPr>
        <w:t>……….</w:t>
      </w:r>
    </w:p>
    <w:p w14:paraId="41C028AF" w14:textId="77777777" w:rsidR="00C004A7" w:rsidRPr="00EC66A4" w:rsidRDefault="00C004A7" w:rsidP="004D4BFB">
      <w:pPr>
        <w:pStyle w:val="ListParagraph"/>
        <w:rPr>
          <w:rFonts w:ascii="Calibri Light" w:hAnsi="Calibri Light" w:cs="Calibri Light"/>
          <w:b/>
        </w:rPr>
      </w:pPr>
    </w:p>
    <w:p w14:paraId="29DE174C" w14:textId="063CAF97" w:rsidR="00A01668" w:rsidRPr="00D13D78" w:rsidRDefault="00A01668" w:rsidP="00A01668">
      <w:pPr>
        <w:pStyle w:val="ListParagraph"/>
        <w:numPr>
          <w:ilvl w:val="1"/>
          <w:numId w:val="18"/>
        </w:numPr>
        <w:autoSpaceDE/>
        <w:autoSpaceDN/>
        <w:adjustRightInd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Attachments</w:t>
      </w:r>
    </w:p>
    <w:p w14:paraId="1C4A2C27" w14:textId="77777777" w:rsidR="00A01668" w:rsidRPr="00D13D78" w:rsidRDefault="00A01668" w:rsidP="00A01668">
      <w:pPr>
        <w:pStyle w:val="ListParagraph"/>
        <w:autoSpaceDE/>
        <w:autoSpaceDN/>
        <w:adjustRightInd/>
        <w:ind w:left="705"/>
        <w:rPr>
          <w:rFonts w:ascii="Calibri Light" w:hAnsi="Calibri Light" w:cs="Calibri Light"/>
          <w:b/>
        </w:rPr>
      </w:pPr>
    </w:p>
    <w:p w14:paraId="648C9EA5" w14:textId="77777777" w:rsidR="00A01668" w:rsidRPr="00D13D78" w:rsidRDefault="00A01668" w:rsidP="00A01668">
      <w:pPr>
        <w:numPr>
          <w:ilvl w:val="0"/>
          <w:numId w:val="3"/>
        </w:numPr>
        <w:autoSpaceDE/>
        <w:autoSpaceDN/>
        <w:adjustRightInd/>
        <w:ind w:left="993"/>
        <w:contextualSpacing/>
        <w:rPr>
          <w:rFonts w:ascii="Calibri Light" w:hAnsi="Calibri Light" w:cs="Calibri Light"/>
          <w:b/>
        </w:rPr>
      </w:pPr>
      <w:r w:rsidRPr="00D13D78">
        <w:rPr>
          <w:rFonts w:ascii="Calibri Light" w:hAnsi="Calibri Light" w:cs="Calibri Light"/>
        </w:rPr>
        <w:t xml:space="preserve">Please, attach copy of </w:t>
      </w:r>
    </w:p>
    <w:p w14:paraId="01AF0EEA" w14:textId="77777777" w:rsidR="00A01668" w:rsidRPr="00D13D78" w:rsidRDefault="00A01668" w:rsidP="00A01668">
      <w:pPr>
        <w:numPr>
          <w:ilvl w:val="1"/>
          <w:numId w:val="3"/>
        </w:numPr>
        <w:autoSpaceDE/>
        <w:autoSpaceDN/>
        <w:adjustRightInd/>
        <w:contextualSpacing/>
        <w:rPr>
          <w:rFonts w:ascii="Calibri Light" w:hAnsi="Calibri Light" w:cs="Calibri Light"/>
          <w:b/>
        </w:rPr>
      </w:pPr>
      <w:r w:rsidRPr="00D13D78">
        <w:rPr>
          <w:rFonts w:ascii="Calibri Light" w:hAnsi="Calibri Light" w:cs="Calibri Light"/>
        </w:rPr>
        <w:t>the Commercial Register or other register as applicable and</w:t>
      </w:r>
    </w:p>
    <w:p w14:paraId="33DBDADC" w14:textId="77777777" w:rsidR="00A01668" w:rsidRPr="005239F8" w:rsidRDefault="00A01668" w:rsidP="00A01668">
      <w:pPr>
        <w:numPr>
          <w:ilvl w:val="1"/>
          <w:numId w:val="3"/>
        </w:numPr>
        <w:autoSpaceDE/>
        <w:autoSpaceDN/>
        <w:adjustRightInd/>
        <w:contextualSpacing/>
        <w:rPr>
          <w:rFonts w:ascii="Calibri Light" w:hAnsi="Calibri Light" w:cs="Calibri Light"/>
          <w:b/>
        </w:rPr>
      </w:pPr>
      <w:r w:rsidRPr="00D13D78">
        <w:rPr>
          <w:rFonts w:ascii="Calibri Light" w:hAnsi="Calibri Light" w:cs="Calibri Light"/>
        </w:rPr>
        <w:t>the Transparency Register or similar national UBO register</w:t>
      </w:r>
      <w:r w:rsidRPr="00D13D78">
        <w:rPr>
          <w:rFonts w:ascii="Calibri Light" w:hAnsi="Calibri Light" w:cs="Calibri Light"/>
          <w:vertAlign w:val="superscript"/>
        </w:rPr>
        <w:footnoteReference w:id="1"/>
      </w:r>
    </w:p>
    <w:p w14:paraId="1FAB6A4B" w14:textId="77777777" w:rsidR="00AD226E" w:rsidRPr="00700981" w:rsidRDefault="00AD226E" w:rsidP="00DA524E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0E1978CB" w14:textId="77777777" w:rsidR="00965348" w:rsidRPr="00700981" w:rsidRDefault="00965348" w:rsidP="003B0333">
      <w:pPr>
        <w:autoSpaceDE/>
        <w:autoSpaceDN/>
        <w:adjustRightInd/>
        <w:ind w:left="709"/>
        <w:rPr>
          <w:rFonts w:ascii="Calibri Light" w:hAnsi="Calibri Light" w:cs="Calibri Light"/>
          <w:b/>
          <w:sz w:val="20"/>
          <w:szCs w:val="20"/>
        </w:rPr>
      </w:pPr>
      <w:r w:rsidRPr="00700981">
        <w:rPr>
          <w:rFonts w:ascii="Calibri Light" w:hAnsi="Calibri Light" w:cs="Calibri Light"/>
          <w:b/>
          <w:sz w:val="20"/>
          <w:szCs w:val="20"/>
        </w:rPr>
        <w:br w:type="page"/>
      </w:r>
    </w:p>
    <w:p w14:paraId="023BCA68" w14:textId="77777777" w:rsidR="00AD226E" w:rsidRPr="00700981" w:rsidRDefault="00AD226E" w:rsidP="00DA524E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4AD0B645" w14:textId="4C863424" w:rsidR="00DD1725" w:rsidRPr="00D13D78" w:rsidRDefault="00201C0F" w:rsidP="003B0333">
      <w:pPr>
        <w:pStyle w:val="ListParagraph"/>
        <w:numPr>
          <w:ilvl w:val="0"/>
          <w:numId w:val="19"/>
        </w:numPr>
        <w:autoSpaceDE/>
        <w:autoSpaceDN/>
        <w:adjustRightInd/>
        <w:ind w:left="851"/>
        <w:rPr>
          <w:rFonts w:ascii="Calibri Light" w:hAnsi="Calibri Light" w:cs="Calibri Light"/>
          <w:b/>
          <w:lang w:val="en-US"/>
        </w:rPr>
      </w:pPr>
      <w:r>
        <w:rPr>
          <w:rFonts w:ascii="Calibri Light" w:hAnsi="Calibri Light" w:cs="Calibri Light"/>
          <w:b/>
          <w:lang w:val="en-US"/>
        </w:rPr>
        <w:t>TENDERER</w:t>
      </w:r>
      <w:r w:rsidR="00E15966" w:rsidRPr="00D13D78">
        <w:rPr>
          <w:rFonts w:ascii="Calibri Light" w:hAnsi="Calibri Light" w:cs="Calibri Light"/>
          <w:b/>
          <w:lang w:val="en-US"/>
        </w:rPr>
        <w:t>’</w:t>
      </w:r>
      <w:r>
        <w:rPr>
          <w:rFonts w:ascii="Calibri Light" w:hAnsi="Calibri Light" w:cs="Calibri Light"/>
          <w:b/>
          <w:lang w:val="en-US"/>
        </w:rPr>
        <w:t>S</w:t>
      </w:r>
      <w:r w:rsidR="00DD1725" w:rsidRPr="00D13D78">
        <w:rPr>
          <w:rFonts w:ascii="Calibri Light" w:hAnsi="Calibri Light" w:cs="Calibri Light"/>
          <w:b/>
          <w:lang w:val="en-US"/>
        </w:rPr>
        <w:t xml:space="preserve"> </w:t>
      </w:r>
      <w:r w:rsidR="00DD1725" w:rsidRPr="00D13D78">
        <w:rPr>
          <w:rFonts w:ascii="Calibri Light" w:hAnsi="Calibri Light" w:cs="Calibri Light"/>
          <w:b/>
          <w:bCs/>
          <w:lang w:val="en-US"/>
        </w:rPr>
        <w:t>ANTI-MONEY LAUNDERING</w:t>
      </w:r>
      <w:r w:rsidR="0025490B" w:rsidRPr="00D13D78">
        <w:rPr>
          <w:rStyle w:val="FootnoteReference"/>
          <w:rFonts w:ascii="Calibri Light" w:hAnsi="Calibri Light" w:cs="Calibri Light"/>
          <w:b/>
          <w:bCs/>
          <w:lang w:val="en-US"/>
        </w:rPr>
        <w:footnoteReference w:id="2"/>
      </w:r>
      <w:r w:rsidR="005B3F90" w:rsidRPr="00D13D78">
        <w:rPr>
          <w:rFonts w:ascii="Calibri Light" w:hAnsi="Calibri Light" w:cs="Calibri Light"/>
          <w:b/>
          <w:bCs/>
          <w:lang w:val="en-US"/>
        </w:rPr>
        <w:t xml:space="preserve"> AND NO-SANCTIONS LISTS DECLARATIONS</w:t>
      </w:r>
    </w:p>
    <w:p w14:paraId="43ED61A4" w14:textId="77777777" w:rsidR="00DD1725" w:rsidRPr="00D13D78" w:rsidRDefault="00DD1725" w:rsidP="00DA524E">
      <w:pPr>
        <w:autoSpaceDE/>
        <w:autoSpaceDN/>
        <w:adjustRightInd/>
        <w:contextualSpacing/>
        <w:rPr>
          <w:rFonts w:ascii="Calibri Light" w:hAnsi="Calibri Light" w:cs="Calibri Light"/>
          <w:b/>
        </w:rPr>
      </w:pPr>
    </w:p>
    <w:p w14:paraId="04C7A2A1" w14:textId="6463AD1D" w:rsidR="003D442E" w:rsidRPr="00D13D78" w:rsidRDefault="00C65E0D" w:rsidP="003B0333">
      <w:pPr>
        <w:pStyle w:val="ListParagraph"/>
        <w:numPr>
          <w:ilvl w:val="1"/>
          <w:numId w:val="19"/>
        </w:numPr>
        <w:autoSpaceDE/>
        <w:autoSpaceDN/>
        <w:adjustRightInd/>
        <w:rPr>
          <w:rFonts w:ascii="Calibri Light" w:hAnsi="Calibri Light" w:cs="Calibri Light"/>
          <w:b/>
        </w:rPr>
      </w:pPr>
      <w:r w:rsidRPr="00D13D78">
        <w:rPr>
          <w:rFonts w:ascii="Calibri Light" w:hAnsi="Calibri Light" w:cs="Calibri Light"/>
          <w:b/>
        </w:rPr>
        <w:t>Ultimate Beneficial Owner(s)</w:t>
      </w:r>
      <w:r w:rsidR="0025490B" w:rsidRPr="00D13D78">
        <w:rPr>
          <w:rFonts w:ascii="Calibri Light" w:hAnsi="Calibri Light" w:cs="Calibri Light"/>
          <w:b/>
        </w:rPr>
        <w:t xml:space="preserve"> </w:t>
      </w:r>
      <w:r w:rsidR="00E15966" w:rsidRPr="00D13D78">
        <w:rPr>
          <w:rFonts w:ascii="Calibri Light" w:hAnsi="Calibri Light" w:cs="Calibri Light"/>
          <w:b/>
        </w:rPr>
        <w:t>–</w:t>
      </w:r>
      <w:r w:rsidR="0025490B" w:rsidRPr="00D13D78">
        <w:rPr>
          <w:rFonts w:ascii="Calibri Light" w:hAnsi="Calibri Light" w:cs="Calibri Light"/>
          <w:b/>
        </w:rPr>
        <w:t xml:space="preserve"> </w:t>
      </w:r>
      <w:r w:rsidR="00201C0F">
        <w:rPr>
          <w:rFonts w:ascii="Calibri Light" w:hAnsi="Calibri Light" w:cs="Calibri Light"/>
          <w:b/>
        </w:rPr>
        <w:t>TENDERER</w:t>
      </w:r>
      <w:r w:rsidR="00E15966" w:rsidRPr="00D13D78">
        <w:rPr>
          <w:rFonts w:ascii="Calibri Light" w:hAnsi="Calibri Light" w:cs="Calibri Light"/>
          <w:b/>
        </w:rPr>
        <w:t>’s</w:t>
      </w:r>
      <w:r w:rsidR="003D442E" w:rsidRPr="00D13D78">
        <w:rPr>
          <w:rFonts w:ascii="Calibri Light" w:hAnsi="Calibri Light" w:cs="Calibri Light"/>
          <w:b/>
        </w:rPr>
        <w:t xml:space="preserve"> Shareholding</w:t>
      </w:r>
      <w:r w:rsidR="003D442E" w:rsidRPr="00D13D78">
        <w:rPr>
          <w:rStyle w:val="FootnoteReference"/>
          <w:rFonts w:ascii="Calibri Light" w:hAnsi="Calibri Light" w:cs="Calibri Light"/>
          <w:b/>
        </w:rPr>
        <w:footnoteReference w:id="3"/>
      </w:r>
    </w:p>
    <w:p w14:paraId="79B6A9FD" w14:textId="77777777" w:rsidR="00AD226E" w:rsidRPr="00D13D78" w:rsidRDefault="00AD226E" w:rsidP="00DA524E">
      <w:pPr>
        <w:autoSpaceDE/>
        <w:autoSpaceDN/>
        <w:adjustRightInd/>
        <w:contextualSpacing/>
        <w:rPr>
          <w:rFonts w:ascii="Calibri Light" w:hAnsi="Calibri Light" w:cs="Calibri Light"/>
          <w:b/>
        </w:rPr>
      </w:pPr>
    </w:p>
    <w:p w14:paraId="6FA45541" w14:textId="77777777" w:rsidR="00AD226E" w:rsidRPr="00D13D78" w:rsidRDefault="00C004A7" w:rsidP="003B0333">
      <w:pPr>
        <w:autoSpaceDE/>
        <w:autoSpaceDN/>
        <w:adjustRightInd/>
        <w:ind w:left="1134"/>
        <w:contextualSpacing/>
        <w:rPr>
          <w:rFonts w:ascii="Calibri Light" w:hAnsi="Calibri Light" w:cs="Calibri Light"/>
          <w:bCs/>
        </w:rPr>
      </w:pPr>
      <w:r w:rsidRPr="00D13D78">
        <w:rPr>
          <w:rFonts w:ascii="Calibri Light" w:hAnsi="Calibri Light" w:cs="Calibri Light"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414C1" wp14:editId="50FCE862">
                <wp:simplePos x="0" y="0"/>
                <wp:positionH relativeFrom="column">
                  <wp:posOffset>470995</wp:posOffset>
                </wp:positionH>
                <wp:positionV relativeFrom="paragraph">
                  <wp:posOffset>27897</wp:posOffset>
                </wp:positionV>
                <wp:extent cx="100899" cy="94593"/>
                <wp:effectExtent l="0" t="0" r="13970" b="2032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99" cy="945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94F2E" id="Rechteck 1" o:spid="_x0000_s1026" style="position:absolute;margin-left:37.1pt;margin-top:2.2pt;width:7.95pt;height:7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" fillcolor="white [3201]" strokecolor="black [3200]" strokeweight="1pt"/>
            </w:pict>
          </mc:Fallback>
        </mc:AlternateContent>
      </w:r>
      <w:r w:rsidRPr="00D13D78">
        <w:rPr>
          <w:rFonts w:ascii="Calibri Light" w:hAnsi="Calibri Light" w:cs="Calibri Light"/>
          <w:bCs/>
        </w:rPr>
        <w:t>S</w:t>
      </w:r>
      <w:r w:rsidR="00FC1F31" w:rsidRPr="00D13D78">
        <w:rPr>
          <w:rFonts w:ascii="Calibri Light" w:hAnsi="Calibri Light" w:cs="Calibri Light"/>
          <w:bCs/>
        </w:rPr>
        <w:t xml:space="preserve">ame as </w:t>
      </w:r>
      <w:r w:rsidRPr="00D13D78">
        <w:rPr>
          <w:rFonts w:ascii="Calibri Light" w:hAnsi="Calibri Light" w:cs="Calibri Light"/>
          <w:bCs/>
        </w:rPr>
        <w:t>shareholders under 1.4 above</w:t>
      </w:r>
      <w:r w:rsidR="00203598" w:rsidRPr="00D13D78">
        <w:rPr>
          <w:rFonts w:ascii="Calibri Light" w:hAnsi="Calibri Light" w:cs="Calibri Light"/>
          <w:bCs/>
        </w:rPr>
        <w:t>.</w:t>
      </w:r>
    </w:p>
    <w:p w14:paraId="0E6792AE" w14:textId="77777777" w:rsidR="00AD226E" w:rsidRPr="00D13D78" w:rsidRDefault="00AD226E" w:rsidP="003D442E">
      <w:pPr>
        <w:autoSpaceDE/>
        <w:autoSpaceDN/>
        <w:adjustRightInd/>
        <w:ind w:left="1418"/>
        <w:contextualSpacing/>
        <w:rPr>
          <w:rFonts w:ascii="Calibri Light" w:hAnsi="Calibri Light" w:cs="Calibri Light"/>
          <w:bCs/>
        </w:rPr>
      </w:pPr>
    </w:p>
    <w:p w14:paraId="3672DEA0" w14:textId="77777777" w:rsidR="00C004A7" w:rsidRPr="00D13D78" w:rsidRDefault="00C004A7" w:rsidP="003B0333">
      <w:pPr>
        <w:autoSpaceDE/>
        <w:autoSpaceDN/>
        <w:adjustRightInd/>
        <w:ind w:left="1134"/>
        <w:contextualSpacing/>
        <w:rPr>
          <w:rFonts w:ascii="Calibri Light" w:hAnsi="Calibri Light" w:cs="Calibri Light"/>
          <w:bCs/>
        </w:rPr>
      </w:pPr>
      <w:r w:rsidRPr="00D13D78">
        <w:rPr>
          <w:rFonts w:ascii="Calibri Light" w:hAnsi="Calibri Light" w:cs="Calibri Light"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6BE141" wp14:editId="72AD326F">
                <wp:simplePos x="0" y="0"/>
                <wp:positionH relativeFrom="column">
                  <wp:posOffset>477017</wp:posOffset>
                </wp:positionH>
                <wp:positionV relativeFrom="paragraph">
                  <wp:posOffset>8890</wp:posOffset>
                </wp:positionV>
                <wp:extent cx="100899" cy="94593"/>
                <wp:effectExtent l="0" t="0" r="13970" b="2032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99" cy="9459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03A83" id="Rechteck 2" o:spid="_x0000_s1026" style="position:absolute;margin-left:37.55pt;margin-top:.7pt;width:7.95pt;height:7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" fillcolor="white [3201]" strokecolor="black [3200]" strokeweight="1pt"/>
            </w:pict>
          </mc:Fallback>
        </mc:AlternateContent>
      </w:r>
      <w:r w:rsidRPr="00D13D78">
        <w:rPr>
          <w:rFonts w:ascii="Calibri Light" w:hAnsi="Calibri Light" w:cs="Calibri Light"/>
          <w:bCs/>
        </w:rPr>
        <w:t>As follows:</w:t>
      </w:r>
    </w:p>
    <w:p w14:paraId="6FD3698D" w14:textId="77777777" w:rsidR="00C004A7" w:rsidRPr="003B0333" w:rsidRDefault="00C004A7" w:rsidP="00C004A7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tbl>
      <w:tblPr>
        <w:tblStyle w:val="GridTable1Light-Accent3"/>
        <w:tblW w:w="0" w:type="auto"/>
        <w:tblInd w:w="846" w:type="dxa"/>
        <w:tblLook w:val="04A0" w:firstRow="1" w:lastRow="0" w:firstColumn="1" w:lastColumn="0" w:noHBand="0" w:noVBand="1"/>
      </w:tblPr>
      <w:tblGrid>
        <w:gridCol w:w="4116"/>
        <w:gridCol w:w="4389"/>
      </w:tblGrid>
      <w:tr w:rsidR="00416192" w:rsidRPr="003B0333" w14:paraId="271B6E6F" w14:textId="77777777" w:rsidTr="003B0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</w:tcPr>
          <w:p w14:paraId="1C8546BA" w14:textId="77777777" w:rsidR="00416192" w:rsidRPr="00D13D78" w:rsidRDefault="00416192" w:rsidP="00C004A7">
            <w:pPr>
              <w:autoSpaceDE/>
              <w:autoSpaceDN/>
              <w:adjustRightInd/>
              <w:contextualSpacing/>
              <w:jc w:val="center"/>
              <w:rPr>
                <w:rFonts w:ascii="Calibri Light" w:hAnsi="Calibri Light" w:cs="Calibri Light"/>
                <w:b w:val="0"/>
              </w:rPr>
            </w:pPr>
            <w:r w:rsidRPr="00D13D78">
              <w:rPr>
                <w:rFonts w:ascii="Calibri Light" w:hAnsi="Calibri Light" w:cs="Calibri Light"/>
              </w:rPr>
              <w:t>Name and address of UBO</w:t>
            </w:r>
            <w:r w:rsidR="00203598" w:rsidRPr="00D13D78">
              <w:rPr>
                <w:rFonts w:ascii="Calibri Light" w:hAnsi="Calibri Light" w:cs="Calibri Light"/>
              </w:rPr>
              <w:t>(s)</w:t>
            </w:r>
          </w:p>
        </w:tc>
        <w:tc>
          <w:tcPr>
            <w:tcW w:w="4389" w:type="dxa"/>
          </w:tcPr>
          <w:p w14:paraId="04E6D8E5" w14:textId="08A19CE3" w:rsidR="00416192" w:rsidRPr="00D13D78" w:rsidRDefault="00201C0F" w:rsidP="00201C0F">
            <w:pPr>
              <w:autoSpaceDE/>
              <w:autoSpaceDN/>
              <w:adjustRightInd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</w:rPr>
            </w:pPr>
            <w:r>
              <w:rPr>
                <w:rFonts w:ascii="Calibri Light" w:hAnsi="Calibri Light" w:cs="Calibri Light"/>
              </w:rPr>
              <w:t>Share (%)</w:t>
            </w:r>
            <w:r w:rsidR="00416192" w:rsidRPr="00D13D78">
              <w:rPr>
                <w:rFonts w:ascii="Calibri Light" w:hAnsi="Calibri Light" w:cs="Calibri Light"/>
              </w:rPr>
              <w:t xml:space="preserve"> and type of </w:t>
            </w:r>
            <w:r w:rsidR="00336930" w:rsidRPr="00201C0F">
              <w:rPr>
                <w:rFonts w:ascii="Calibri Light" w:hAnsi="Calibri Light" w:cs="Calibri Light"/>
                <w:bCs w:val="0"/>
              </w:rPr>
              <w:t>B</w:t>
            </w:r>
            <w:r w:rsidR="00416192" w:rsidRPr="00D13D78">
              <w:rPr>
                <w:rFonts w:ascii="Calibri Light" w:hAnsi="Calibri Light" w:cs="Calibri Light"/>
              </w:rPr>
              <w:t xml:space="preserve">eneficial </w:t>
            </w:r>
            <w:r w:rsidR="00336930" w:rsidRPr="00201C0F">
              <w:rPr>
                <w:rFonts w:ascii="Calibri Light" w:hAnsi="Calibri Light" w:cs="Calibri Light"/>
                <w:bCs w:val="0"/>
              </w:rPr>
              <w:t>O</w:t>
            </w:r>
            <w:r w:rsidR="00416192" w:rsidRPr="00D13D78">
              <w:rPr>
                <w:rFonts w:ascii="Calibri Light" w:hAnsi="Calibri Light" w:cs="Calibri Light"/>
              </w:rPr>
              <w:t>wnership</w:t>
            </w:r>
          </w:p>
        </w:tc>
      </w:tr>
      <w:tr w:rsidR="00416192" w:rsidRPr="003B0333" w14:paraId="6569BC6A" w14:textId="77777777" w:rsidTr="003B0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</w:tcPr>
          <w:p w14:paraId="6268565D" w14:textId="77777777" w:rsidR="00416192" w:rsidRPr="00D13D78" w:rsidRDefault="00416192" w:rsidP="00235FC3">
            <w:pPr>
              <w:autoSpaceDE/>
              <w:autoSpaceDN/>
              <w:adjustRightInd/>
              <w:contextualSpacing/>
              <w:rPr>
                <w:rFonts w:ascii="Calibri Light" w:hAnsi="Calibri Light" w:cs="Calibri Light"/>
                <w:b w:val="0"/>
              </w:rPr>
            </w:pPr>
          </w:p>
        </w:tc>
        <w:tc>
          <w:tcPr>
            <w:tcW w:w="4389" w:type="dxa"/>
          </w:tcPr>
          <w:p w14:paraId="57C616E9" w14:textId="77777777" w:rsidR="00416192" w:rsidRPr="00D13D78" w:rsidRDefault="00416192" w:rsidP="00235FC3">
            <w:pPr>
              <w:autoSpaceDE/>
              <w:autoSpaceDN/>
              <w:adjustRightInd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6192" w:rsidRPr="003B0333" w14:paraId="023D879A" w14:textId="77777777" w:rsidTr="003B0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</w:tcPr>
          <w:p w14:paraId="246E0B32" w14:textId="77777777" w:rsidR="00416192" w:rsidRPr="00D13D78" w:rsidRDefault="00416192" w:rsidP="00235FC3">
            <w:pPr>
              <w:autoSpaceDE/>
              <w:autoSpaceDN/>
              <w:adjustRightInd/>
              <w:contextualSpacing/>
              <w:rPr>
                <w:rFonts w:ascii="Calibri Light" w:hAnsi="Calibri Light" w:cs="Calibri Light"/>
                <w:b w:val="0"/>
              </w:rPr>
            </w:pPr>
          </w:p>
        </w:tc>
        <w:tc>
          <w:tcPr>
            <w:tcW w:w="4389" w:type="dxa"/>
          </w:tcPr>
          <w:p w14:paraId="2CB04B17" w14:textId="77777777" w:rsidR="00416192" w:rsidRPr="00D13D78" w:rsidRDefault="00416192" w:rsidP="00235FC3">
            <w:pPr>
              <w:autoSpaceDE/>
              <w:autoSpaceDN/>
              <w:adjustRightInd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6192" w:rsidRPr="003B0333" w14:paraId="6A0710D8" w14:textId="77777777" w:rsidTr="003B0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</w:tcPr>
          <w:p w14:paraId="0D87D50C" w14:textId="77777777" w:rsidR="00416192" w:rsidRPr="00D13D78" w:rsidRDefault="00416192" w:rsidP="00235FC3">
            <w:pPr>
              <w:autoSpaceDE/>
              <w:autoSpaceDN/>
              <w:adjustRightInd/>
              <w:contextualSpacing/>
              <w:rPr>
                <w:rFonts w:ascii="Calibri Light" w:hAnsi="Calibri Light" w:cs="Calibri Light"/>
                <w:b w:val="0"/>
              </w:rPr>
            </w:pPr>
          </w:p>
        </w:tc>
        <w:tc>
          <w:tcPr>
            <w:tcW w:w="4389" w:type="dxa"/>
          </w:tcPr>
          <w:p w14:paraId="2F04E662" w14:textId="77777777" w:rsidR="00416192" w:rsidRPr="00D13D78" w:rsidRDefault="00416192" w:rsidP="00235FC3">
            <w:pPr>
              <w:autoSpaceDE/>
              <w:autoSpaceDN/>
              <w:adjustRightInd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</w:tbl>
    <w:p w14:paraId="2C1E271B" w14:textId="77777777" w:rsidR="00C004A7" w:rsidRPr="003B0333" w:rsidRDefault="00C004A7" w:rsidP="00C004A7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1BCEFB38" w14:textId="77777777" w:rsidR="00C004A7" w:rsidRPr="003B0333" w:rsidRDefault="00C004A7" w:rsidP="00C004A7">
      <w:pPr>
        <w:autoSpaceDE/>
        <w:autoSpaceDN/>
        <w:adjustRightInd/>
        <w:ind w:left="709" w:firstLine="709"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3425F490" w14:textId="77777777" w:rsidR="00965348" w:rsidRPr="003B0333" w:rsidRDefault="00965348" w:rsidP="003D442E">
      <w:pPr>
        <w:pStyle w:val="ListParagraph"/>
        <w:rPr>
          <w:rFonts w:ascii="Calibri Light" w:hAnsi="Calibri Light" w:cs="Calibri Light"/>
          <w:b/>
          <w:sz w:val="20"/>
          <w:szCs w:val="20"/>
        </w:rPr>
      </w:pPr>
    </w:p>
    <w:p w14:paraId="2F24086A" w14:textId="141715A2" w:rsidR="003D442E" w:rsidRPr="003B0333" w:rsidRDefault="00234BC4" w:rsidP="00534F27">
      <w:pPr>
        <w:pStyle w:val="ListParagraph"/>
        <w:numPr>
          <w:ilvl w:val="1"/>
          <w:numId w:val="19"/>
        </w:numPr>
        <w:autoSpaceDE/>
        <w:autoSpaceDN/>
        <w:adjustRightInd/>
        <w:rPr>
          <w:rFonts w:ascii="Calibri Light" w:hAnsi="Calibri Light" w:cs="Calibri Light"/>
          <w:b/>
          <w:iCs/>
          <w:sz w:val="20"/>
          <w:szCs w:val="20"/>
          <w:lang w:val="en-US"/>
        </w:rPr>
      </w:pPr>
      <w:r>
        <w:rPr>
          <w:rFonts w:ascii="Calibri Light" w:hAnsi="Calibri Light" w:cs="Calibri Light"/>
          <w:b/>
          <w:iCs/>
          <w:lang w:val="en-US"/>
        </w:rPr>
        <w:t>Tenderer’s</w:t>
      </w:r>
      <w:r w:rsidR="003D442E" w:rsidRPr="00D13D78">
        <w:rPr>
          <w:rFonts w:ascii="Calibri Light" w:hAnsi="Calibri Light" w:cs="Calibri Light"/>
          <w:b/>
          <w:iCs/>
          <w:lang w:val="en-US"/>
        </w:rPr>
        <w:t xml:space="preserve"> acting for </w:t>
      </w:r>
      <w:r w:rsidR="006F38EB" w:rsidRPr="00D13D78">
        <w:rPr>
          <w:rFonts w:ascii="Calibri Light" w:hAnsi="Calibri Light" w:cs="Calibri Light"/>
          <w:b/>
          <w:iCs/>
          <w:lang w:val="en-US"/>
        </w:rPr>
        <w:t xml:space="preserve">its </w:t>
      </w:r>
      <w:r w:rsidR="003D442E" w:rsidRPr="00D13D78">
        <w:rPr>
          <w:rFonts w:ascii="Calibri Light" w:hAnsi="Calibri Light" w:cs="Calibri Light"/>
          <w:b/>
          <w:iCs/>
          <w:lang w:val="en-US"/>
        </w:rPr>
        <w:t>own/</w:t>
      </w:r>
      <w:r w:rsidR="00DD1725" w:rsidRPr="00D13D78">
        <w:rPr>
          <w:rFonts w:ascii="Calibri Light" w:hAnsi="Calibri Light" w:cs="Calibri Light"/>
          <w:b/>
          <w:iCs/>
          <w:lang w:val="en-US"/>
        </w:rPr>
        <w:t xml:space="preserve">for </w:t>
      </w:r>
      <w:r w:rsidR="003D442E" w:rsidRPr="00D13D78">
        <w:rPr>
          <w:rFonts w:ascii="Calibri Light" w:hAnsi="Calibri Light" w:cs="Calibri Light"/>
          <w:b/>
          <w:iCs/>
          <w:lang w:val="en-US"/>
        </w:rPr>
        <w:t>foreign account</w:t>
      </w:r>
      <w:r w:rsidR="003D442E" w:rsidRPr="003B0333">
        <w:rPr>
          <w:rStyle w:val="FootnoteReference"/>
          <w:rFonts w:ascii="Calibri Light" w:hAnsi="Calibri Light" w:cs="Calibri Light"/>
          <w:b/>
          <w:iCs/>
          <w:sz w:val="20"/>
          <w:szCs w:val="20"/>
          <w:lang w:val="en-US"/>
        </w:rPr>
        <w:footnoteReference w:id="4"/>
      </w:r>
    </w:p>
    <w:p w14:paraId="146384A8" w14:textId="77777777" w:rsidR="003D442E" w:rsidRPr="003B0333" w:rsidRDefault="003D442E" w:rsidP="003D442E">
      <w:pPr>
        <w:pStyle w:val="ListParagraph"/>
        <w:autoSpaceDE/>
        <w:autoSpaceDN/>
        <w:adjustRightInd/>
        <w:ind w:left="1418"/>
        <w:rPr>
          <w:rFonts w:ascii="Calibri Light" w:hAnsi="Calibri Light" w:cs="Calibri Light"/>
          <w:iCs/>
          <w:sz w:val="20"/>
          <w:szCs w:val="20"/>
          <w:lang w:val="en-US"/>
        </w:rPr>
      </w:pPr>
    </w:p>
    <w:p w14:paraId="48E4D2B5" w14:textId="729533E8" w:rsidR="003D442E" w:rsidRPr="00D13D78" w:rsidRDefault="006F38EB" w:rsidP="0025490B">
      <w:pPr>
        <w:pStyle w:val="OvkEngniveau4"/>
        <w:numPr>
          <w:ilvl w:val="0"/>
          <w:numId w:val="0"/>
        </w:numPr>
        <w:ind w:left="1418"/>
        <w:rPr>
          <w:rFonts w:ascii="Calibri Light" w:hAnsi="Calibri Light" w:cs="Calibri Light"/>
          <w:sz w:val="22"/>
          <w:szCs w:val="22"/>
        </w:rPr>
      </w:pPr>
      <w:r w:rsidRPr="00D13D78">
        <w:rPr>
          <w:rFonts w:ascii="Calibri Light" w:hAnsi="Calibri Light" w:cs="Calibri Light"/>
          <w:b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974B286" wp14:editId="5CBB0306">
                <wp:simplePos x="0" y="0"/>
                <wp:positionH relativeFrom="column">
                  <wp:posOffset>406312</wp:posOffset>
                </wp:positionH>
                <wp:positionV relativeFrom="paragraph">
                  <wp:posOffset>9065</wp:posOffset>
                </wp:positionV>
                <wp:extent cx="100899" cy="94593"/>
                <wp:effectExtent l="0" t="0" r="13970" b="2032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99" cy="9459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34CC5" id="Rechteck 8" o:spid="_x0000_s1026" style="position:absolute;margin-left:32pt;margin-top:.7pt;width:7.95pt;height:7.4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" filled="f" strokecolor="windowText" strokeweight="1pt"/>
            </w:pict>
          </mc:Fallback>
        </mc:AlternateContent>
      </w:r>
      <w:r w:rsidR="003D442E" w:rsidRPr="00D13D78">
        <w:rPr>
          <w:rFonts w:ascii="Calibri Light" w:hAnsi="Calibri Light" w:cs="Calibri Light"/>
          <w:sz w:val="22"/>
          <w:szCs w:val="22"/>
        </w:rPr>
        <w:t>We (</w:t>
      </w:r>
      <w:r w:rsidR="00234BC4">
        <w:rPr>
          <w:rFonts w:ascii="Calibri Light" w:hAnsi="Calibri Light" w:cs="Calibri Light"/>
          <w:sz w:val="22"/>
          <w:szCs w:val="22"/>
        </w:rPr>
        <w:t>tenderer</w:t>
      </w:r>
      <w:r w:rsidR="003D442E" w:rsidRPr="00D13D78">
        <w:rPr>
          <w:rFonts w:ascii="Calibri Light" w:hAnsi="Calibri Light" w:cs="Calibri Light"/>
          <w:sz w:val="22"/>
          <w:szCs w:val="22"/>
        </w:rPr>
        <w:t>) are acting on our own behalf and for our own account.</w:t>
      </w:r>
    </w:p>
    <w:p w14:paraId="0D745401" w14:textId="77777777" w:rsidR="003D442E" w:rsidRPr="00D13D78" w:rsidRDefault="003D442E" w:rsidP="003D442E">
      <w:pPr>
        <w:pStyle w:val="OvkEngniveau4"/>
        <w:numPr>
          <w:ilvl w:val="0"/>
          <w:numId w:val="0"/>
        </w:numPr>
        <w:ind w:left="2410"/>
        <w:rPr>
          <w:rFonts w:ascii="Calibri Light" w:hAnsi="Calibri Light" w:cs="Calibri Light"/>
          <w:sz w:val="22"/>
          <w:szCs w:val="22"/>
        </w:rPr>
      </w:pPr>
    </w:p>
    <w:p w14:paraId="42C77392" w14:textId="38FA758F" w:rsidR="003D442E" w:rsidRPr="00D13D78" w:rsidRDefault="006F38EB" w:rsidP="0025490B">
      <w:pPr>
        <w:pStyle w:val="OvkEngniveau4"/>
        <w:numPr>
          <w:ilvl w:val="0"/>
          <w:numId w:val="0"/>
        </w:numPr>
        <w:ind w:left="1418"/>
        <w:rPr>
          <w:rFonts w:ascii="Calibri Light" w:hAnsi="Calibri Light" w:cs="Calibri Light"/>
          <w:sz w:val="22"/>
          <w:szCs w:val="22"/>
        </w:rPr>
      </w:pPr>
      <w:r w:rsidRPr="00D13D78">
        <w:rPr>
          <w:rFonts w:ascii="Calibri Light" w:hAnsi="Calibri Light" w:cs="Calibri Light"/>
          <w:noProof/>
          <w:sz w:val="20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FD045E3" wp14:editId="0D6FD79F">
                <wp:simplePos x="0" y="0"/>
                <wp:positionH relativeFrom="column">
                  <wp:posOffset>415115</wp:posOffset>
                </wp:positionH>
                <wp:positionV relativeFrom="paragraph">
                  <wp:posOffset>11473</wp:posOffset>
                </wp:positionV>
                <wp:extent cx="100330" cy="93980"/>
                <wp:effectExtent l="0" t="0" r="13970" b="2032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939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9E80D" id="Rechteck 9" o:spid="_x0000_s1026" style="position:absolute;margin-left:32.7pt;margin-top:.9pt;width:7.9pt;height:7.4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" filled="f" strokecolor="windowText" strokeweight="1pt"/>
            </w:pict>
          </mc:Fallback>
        </mc:AlternateContent>
      </w:r>
      <w:r w:rsidR="003D442E" w:rsidRPr="00D13D78">
        <w:rPr>
          <w:rFonts w:ascii="Calibri Light" w:hAnsi="Calibri Light" w:cs="Calibri Light"/>
          <w:sz w:val="22"/>
          <w:szCs w:val="22"/>
        </w:rPr>
        <w:t>We (</w:t>
      </w:r>
      <w:r w:rsidR="00234BC4">
        <w:rPr>
          <w:rFonts w:ascii="Calibri Light" w:hAnsi="Calibri Light" w:cs="Calibri Light"/>
          <w:sz w:val="22"/>
          <w:szCs w:val="22"/>
        </w:rPr>
        <w:t>tenderer</w:t>
      </w:r>
      <w:r w:rsidR="003D442E" w:rsidRPr="00D13D78">
        <w:rPr>
          <w:rFonts w:ascii="Calibri Light" w:hAnsi="Calibri Light" w:cs="Calibri Light"/>
          <w:sz w:val="22"/>
          <w:szCs w:val="22"/>
        </w:rPr>
        <w:t>) are not acting on our own behalf and on our own account but on behalf and/or for the account of the following individuals(s) or entity(</w:t>
      </w:r>
      <w:proofErr w:type="spellStart"/>
      <w:r w:rsidR="003D442E" w:rsidRPr="00D13D78">
        <w:rPr>
          <w:rFonts w:ascii="Calibri Light" w:hAnsi="Calibri Light" w:cs="Calibri Light"/>
          <w:sz w:val="22"/>
          <w:szCs w:val="22"/>
        </w:rPr>
        <w:t>ies</w:t>
      </w:r>
      <w:proofErr w:type="spellEnd"/>
      <w:r w:rsidR="003D442E" w:rsidRPr="00D13D78">
        <w:rPr>
          <w:rFonts w:ascii="Calibri Light" w:hAnsi="Calibri Light" w:cs="Calibri Light"/>
          <w:sz w:val="22"/>
          <w:szCs w:val="22"/>
        </w:rPr>
        <w:t xml:space="preserve">) as ultimate </w:t>
      </w:r>
      <w:proofErr w:type="gramStart"/>
      <w:r w:rsidR="003D442E" w:rsidRPr="00D13D78">
        <w:rPr>
          <w:rFonts w:ascii="Calibri Light" w:hAnsi="Calibri Light" w:cs="Calibri Light"/>
          <w:sz w:val="22"/>
          <w:szCs w:val="22"/>
        </w:rPr>
        <w:t>beneficiary(</w:t>
      </w:r>
      <w:proofErr w:type="spellStart"/>
      <w:proofErr w:type="gramEnd"/>
      <w:r w:rsidR="003D442E" w:rsidRPr="00D13D78">
        <w:rPr>
          <w:rFonts w:ascii="Calibri Light" w:hAnsi="Calibri Light" w:cs="Calibri Light"/>
          <w:sz w:val="22"/>
          <w:szCs w:val="22"/>
        </w:rPr>
        <w:t>ies</w:t>
      </w:r>
      <w:proofErr w:type="spellEnd"/>
      <w:proofErr w:type="gramStart"/>
      <w:r w:rsidR="003D442E" w:rsidRPr="00D13D78">
        <w:rPr>
          <w:rFonts w:ascii="Calibri Light" w:hAnsi="Calibri Light" w:cs="Calibri Light"/>
          <w:sz w:val="22"/>
          <w:szCs w:val="22"/>
        </w:rPr>
        <w:t>)::</w:t>
      </w:r>
      <w:proofErr w:type="gramEnd"/>
      <w:r w:rsidR="003D442E" w:rsidRPr="00D13D78">
        <w:rPr>
          <w:rStyle w:val="FootnoteReference"/>
          <w:rFonts w:ascii="Calibri Light" w:hAnsi="Calibri Light" w:cs="Calibri Light"/>
          <w:sz w:val="22"/>
          <w:szCs w:val="22"/>
        </w:rPr>
        <w:footnoteReference w:id="5"/>
      </w:r>
    </w:p>
    <w:p w14:paraId="78A96D45" w14:textId="77777777" w:rsidR="003D442E" w:rsidRPr="00D13D78" w:rsidRDefault="003D442E" w:rsidP="003D442E">
      <w:pPr>
        <w:pStyle w:val="ListParagraph"/>
        <w:rPr>
          <w:rFonts w:ascii="Calibri Light" w:hAnsi="Calibri Light" w:cs="Calibri Light"/>
          <w:iCs/>
        </w:rPr>
      </w:pPr>
    </w:p>
    <w:p w14:paraId="16D1E9FA" w14:textId="77777777" w:rsidR="003D442E" w:rsidRPr="00D13D78" w:rsidRDefault="003D442E" w:rsidP="0025490B">
      <w:pPr>
        <w:pStyle w:val="ListParagraph"/>
        <w:ind w:left="1418"/>
        <w:rPr>
          <w:rFonts w:ascii="Calibri Light" w:hAnsi="Calibri Light" w:cs="Calibri Light"/>
          <w:iCs/>
          <w:lang w:val="en-US"/>
        </w:rPr>
      </w:pPr>
      <w:r w:rsidRPr="00D13D78">
        <w:rPr>
          <w:rFonts w:ascii="Calibri Light" w:hAnsi="Calibri Light" w:cs="Calibri Light"/>
          <w:iCs/>
          <w:lang w:val="en-US"/>
        </w:rPr>
        <w:t>……………………………………………………………………………</w:t>
      </w:r>
    </w:p>
    <w:p w14:paraId="0E09E3AE" w14:textId="77777777" w:rsidR="003D442E" w:rsidRPr="00D13D78" w:rsidRDefault="003D442E" w:rsidP="0025490B">
      <w:pPr>
        <w:pStyle w:val="ListParagraph"/>
        <w:ind w:left="1418"/>
        <w:rPr>
          <w:rFonts w:ascii="Calibri Light" w:hAnsi="Calibri Light" w:cs="Calibri Light"/>
          <w:iCs/>
          <w:lang w:val="en-US"/>
        </w:rPr>
      </w:pPr>
    </w:p>
    <w:p w14:paraId="2C70451B" w14:textId="77777777" w:rsidR="003D442E" w:rsidRPr="00D13D78" w:rsidRDefault="003D442E" w:rsidP="0025490B">
      <w:pPr>
        <w:pStyle w:val="ListParagraph"/>
        <w:ind w:left="1418"/>
        <w:rPr>
          <w:rFonts w:ascii="Calibri Light" w:hAnsi="Calibri Light" w:cs="Calibri Light"/>
          <w:iCs/>
          <w:lang w:val="en-US"/>
        </w:rPr>
      </w:pPr>
      <w:r w:rsidRPr="00D13D78">
        <w:rPr>
          <w:rFonts w:ascii="Calibri Light" w:hAnsi="Calibri Light" w:cs="Calibri Light"/>
          <w:iCs/>
          <w:lang w:val="en-US"/>
        </w:rPr>
        <w:t>……………………………………………………………………………</w:t>
      </w:r>
    </w:p>
    <w:p w14:paraId="6A17EDCE" w14:textId="77777777" w:rsidR="003D442E" w:rsidRPr="00700981" w:rsidRDefault="003D442E" w:rsidP="0025490B">
      <w:pPr>
        <w:autoSpaceDE/>
        <w:autoSpaceDN/>
        <w:adjustRightInd/>
        <w:ind w:left="1418"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330ADF3D" w14:textId="77777777" w:rsidR="003D442E" w:rsidRPr="00700981" w:rsidRDefault="003D442E" w:rsidP="003D442E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2EFBC4EB" w14:textId="77777777" w:rsidR="00965348" w:rsidRPr="00700981" w:rsidRDefault="00965348">
      <w:pPr>
        <w:autoSpaceDE/>
        <w:autoSpaceDN/>
        <w:adjustRightInd/>
        <w:rPr>
          <w:rFonts w:ascii="Calibri Light" w:hAnsi="Calibri Light" w:cs="Calibri Light"/>
          <w:b/>
          <w:sz w:val="20"/>
          <w:szCs w:val="20"/>
        </w:rPr>
      </w:pPr>
      <w:r w:rsidRPr="00700981">
        <w:rPr>
          <w:rFonts w:ascii="Calibri Light" w:hAnsi="Calibri Light" w:cs="Calibri Light"/>
          <w:b/>
          <w:sz w:val="20"/>
          <w:szCs w:val="20"/>
        </w:rPr>
        <w:br w:type="page"/>
      </w:r>
    </w:p>
    <w:p w14:paraId="0BBE30AF" w14:textId="77777777" w:rsidR="002C5C90" w:rsidRPr="00700981" w:rsidRDefault="002C5C90" w:rsidP="0025490B">
      <w:pPr>
        <w:autoSpaceDE/>
        <w:autoSpaceDN/>
        <w:adjustRightInd/>
        <w:ind w:left="567"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1A5E5DBA" w14:textId="77777777" w:rsidR="002C5C90" w:rsidRPr="00700981" w:rsidRDefault="002C5C90" w:rsidP="002C5C90">
      <w:pPr>
        <w:autoSpaceDE/>
        <w:autoSpaceDN/>
        <w:adjustRightInd/>
        <w:ind w:left="567"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313E6C3B" w14:textId="77777777" w:rsidR="002C5C90" w:rsidRPr="00700981" w:rsidRDefault="002C5C90" w:rsidP="002C5C90">
      <w:pPr>
        <w:autoSpaceDE/>
        <w:autoSpaceDN/>
        <w:adjustRightInd/>
        <w:rPr>
          <w:rFonts w:ascii="Calibri Light" w:hAnsi="Calibri Light" w:cs="Calibri Light"/>
          <w:color w:val="000000" w:themeColor="text1"/>
          <w:sz w:val="20"/>
        </w:rPr>
      </w:pPr>
    </w:p>
    <w:p w14:paraId="42CAEE19" w14:textId="77777777" w:rsidR="002C5C90" w:rsidRPr="00D13D78" w:rsidRDefault="002C5C90" w:rsidP="00534F27">
      <w:pPr>
        <w:pStyle w:val="ListParagraph"/>
        <w:numPr>
          <w:ilvl w:val="1"/>
          <w:numId w:val="19"/>
        </w:numPr>
        <w:autoSpaceDE/>
        <w:autoSpaceDN/>
        <w:adjustRightInd/>
        <w:rPr>
          <w:rFonts w:ascii="Calibri Light" w:hAnsi="Calibri Light" w:cs="Calibri Light"/>
          <w:b/>
          <w:color w:val="000000" w:themeColor="text1"/>
          <w:szCs w:val="24"/>
        </w:rPr>
      </w:pPr>
      <w:r w:rsidRPr="00D13D78">
        <w:rPr>
          <w:rFonts w:ascii="Calibri Light" w:hAnsi="Calibri Light" w:cs="Calibri Light"/>
          <w:b/>
          <w:color w:val="000000" w:themeColor="text1"/>
          <w:szCs w:val="24"/>
        </w:rPr>
        <w:t>Politically Exposed Person (“PEP”)</w:t>
      </w:r>
    </w:p>
    <w:p w14:paraId="7E1D06AD" w14:textId="77777777" w:rsidR="002C5C90" w:rsidRPr="00700981" w:rsidRDefault="002C5C90" w:rsidP="002C5C90">
      <w:pPr>
        <w:pStyle w:val="ListParagraph"/>
        <w:autoSpaceDE/>
        <w:autoSpaceDN/>
        <w:adjustRightInd/>
        <w:ind w:left="705"/>
        <w:rPr>
          <w:rFonts w:ascii="Calibri Light" w:hAnsi="Calibri Light" w:cs="Calibri Light"/>
          <w:color w:val="000000" w:themeColor="text1"/>
          <w:sz w:val="20"/>
        </w:rPr>
      </w:pPr>
    </w:p>
    <w:p w14:paraId="3A9613A2" w14:textId="2BA9FBD6" w:rsidR="002C5C90" w:rsidRPr="00D13D78" w:rsidRDefault="002C5C90" w:rsidP="002C5C90">
      <w:pPr>
        <w:pStyle w:val="OvkEngniveau4"/>
        <w:numPr>
          <w:ilvl w:val="0"/>
          <w:numId w:val="0"/>
        </w:numPr>
        <w:ind w:left="2410"/>
        <w:rPr>
          <w:rFonts w:ascii="Calibri Light" w:hAnsi="Calibri Light" w:cs="Calibri Light"/>
          <w:sz w:val="22"/>
          <w:szCs w:val="22"/>
        </w:rPr>
      </w:pPr>
      <w:r w:rsidRPr="00D13D78">
        <w:rPr>
          <w:rFonts w:ascii="Calibri Light" w:hAnsi="Calibri Light" w:cs="Calibri Light"/>
          <w:sz w:val="22"/>
          <w:szCs w:val="22"/>
        </w:rPr>
        <w:t xml:space="preserve">No individual involved on the part of </w:t>
      </w:r>
      <w:r w:rsidR="00234BC4">
        <w:rPr>
          <w:rFonts w:ascii="Calibri Light" w:hAnsi="Calibri Light" w:cs="Calibri Light"/>
          <w:sz w:val="22"/>
          <w:szCs w:val="22"/>
        </w:rPr>
        <w:t>Tenderer</w:t>
      </w:r>
      <w:r w:rsidRPr="00D13D78">
        <w:rPr>
          <w:rFonts w:ascii="Calibri Light" w:hAnsi="Calibri Light" w:cs="Calibri Light"/>
          <w:sz w:val="22"/>
          <w:szCs w:val="22"/>
        </w:rPr>
        <w:t xml:space="preserve"> and/or the UBO, if any, including our/its executives, shareholders, other high-ranking officials, family members or close associates are politically exposed persons </w:t>
      </w:r>
      <w:r w:rsidRPr="00D13D78">
        <w:rPr>
          <w:rStyle w:val="FootnoteReference"/>
          <w:rFonts w:ascii="Calibri Light" w:hAnsi="Calibri Light" w:cs="Calibri Light"/>
          <w:sz w:val="22"/>
          <w:szCs w:val="22"/>
        </w:rPr>
        <w:footnoteReference w:id="6"/>
      </w:r>
      <w:r w:rsidRPr="00D13D78">
        <w:rPr>
          <w:rFonts w:ascii="Calibri Light" w:hAnsi="Calibri Light" w:cs="Calibri Light"/>
          <w:sz w:val="22"/>
          <w:szCs w:val="22"/>
        </w:rPr>
        <w:t xml:space="preserve">. </w:t>
      </w:r>
      <w:r w:rsidRPr="00D13D78">
        <w:rPr>
          <w:rFonts w:ascii="Calibri Light" w:hAnsi="Calibri Light" w:cs="Calibri Light"/>
          <w:b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59C16C3" wp14:editId="10318048">
                <wp:simplePos x="0" y="0"/>
                <wp:positionH relativeFrom="column">
                  <wp:posOffset>1201880</wp:posOffset>
                </wp:positionH>
                <wp:positionV relativeFrom="paragraph">
                  <wp:posOffset>34837</wp:posOffset>
                </wp:positionV>
                <wp:extent cx="100899" cy="94593"/>
                <wp:effectExtent l="0" t="0" r="13970" b="2032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99" cy="9459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C720E0" id="Rechteck 20" o:spid="_x0000_s1026" style="position:absolute;margin-left:94.65pt;margin-top:2.75pt;width:7.95pt;height:7.4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" filled="f" strokecolor="windowText" strokeweight="1pt"/>
            </w:pict>
          </mc:Fallback>
        </mc:AlternateContent>
      </w:r>
    </w:p>
    <w:p w14:paraId="2A7C0033" w14:textId="77777777" w:rsidR="002C5C90" w:rsidRPr="00D13D78" w:rsidRDefault="002C5C90" w:rsidP="002C5C90">
      <w:pPr>
        <w:pStyle w:val="OvkEngniveau4"/>
        <w:numPr>
          <w:ilvl w:val="0"/>
          <w:numId w:val="0"/>
        </w:numPr>
        <w:ind w:left="2410"/>
        <w:rPr>
          <w:rFonts w:ascii="Calibri Light" w:hAnsi="Calibri Light" w:cs="Calibri Light"/>
          <w:sz w:val="22"/>
          <w:szCs w:val="22"/>
        </w:rPr>
      </w:pPr>
    </w:p>
    <w:p w14:paraId="72206FE7" w14:textId="09B2573B" w:rsidR="002C5C90" w:rsidRPr="00D13D78" w:rsidRDefault="002C5C90" w:rsidP="002C5C90">
      <w:pPr>
        <w:pStyle w:val="OvkEngniveau4"/>
        <w:numPr>
          <w:ilvl w:val="0"/>
          <w:numId w:val="0"/>
        </w:numPr>
        <w:ind w:left="2410"/>
        <w:rPr>
          <w:rFonts w:ascii="Calibri Light" w:hAnsi="Calibri Light" w:cs="Calibri Light"/>
          <w:sz w:val="22"/>
          <w:szCs w:val="22"/>
        </w:rPr>
      </w:pPr>
      <w:r w:rsidRPr="00D13D78">
        <w:rPr>
          <w:rFonts w:ascii="Calibri Light" w:hAnsi="Calibri Light" w:cs="Calibri Light"/>
          <w:sz w:val="22"/>
          <w:szCs w:val="22"/>
        </w:rPr>
        <w:t xml:space="preserve">The following individuals involved on the part of </w:t>
      </w:r>
      <w:r w:rsidR="00234BC4">
        <w:rPr>
          <w:rFonts w:ascii="Calibri Light" w:hAnsi="Calibri Light" w:cs="Calibri Light"/>
          <w:sz w:val="22"/>
          <w:szCs w:val="22"/>
        </w:rPr>
        <w:t>Tenderer</w:t>
      </w:r>
      <w:r w:rsidRPr="00D13D78">
        <w:rPr>
          <w:rFonts w:ascii="Calibri Light" w:hAnsi="Calibri Light" w:cs="Calibri Light"/>
          <w:sz w:val="22"/>
          <w:szCs w:val="22"/>
        </w:rPr>
        <w:t xml:space="preserve"> and or the UBO, if any, are politically exposed persons:</w:t>
      </w:r>
      <w:r w:rsidRPr="00D13D78">
        <w:rPr>
          <w:rFonts w:ascii="Calibri Light" w:hAnsi="Calibri Light" w:cs="Calibri Light"/>
          <w:noProof/>
          <w:sz w:val="20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60C1333" wp14:editId="56130499">
                <wp:simplePos x="0" y="0"/>
                <wp:positionH relativeFrom="column">
                  <wp:posOffset>1210792</wp:posOffset>
                </wp:positionH>
                <wp:positionV relativeFrom="paragraph">
                  <wp:posOffset>43509</wp:posOffset>
                </wp:positionV>
                <wp:extent cx="100330" cy="93980"/>
                <wp:effectExtent l="0" t="0" r="13970" b="2032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939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5F3DE" id="Rechteck 21" o:spid="_x0000_s1026" style="position:absolute;margin-left:95.35pt;margin-top:3.45pt;width:7.9pt;height:7.4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" filled="f" strokecolor="windowText" strokeweight="1pt"/>
            </w:pict>
          </mc:Fallback>
        </mc:AlternateContent>
      </w:r>
    </w:p>
    <w:p w14:paraId="6171E6C7" w14:textId="77777777" w:rsidR="002C5C90" w:rsidRPr="00700981" w:rsidRDefault="002C5C90" w:rsidP="002C5C90">
      <w:pPr>
        <w:pStyle w:val="ListParagraph"/>
        <w:rPr>
          <w:rFonts w:ascii="Calibri Light" w:hAnsi="Calibri Light" w:cs="Calibri Light"/>
          <w:iCs/>
          <w:sz w:val="20"/>
          <w:szCs w:val="20"/>
          <w:highlight w:val="yellow"/>
        </w:rPr>
      </w:pPr>
    </w:p>
    <w:p w14:paraId="69AF55DA" w14:textId="77777777" w:rsidR="002C5C90" w:rsidRPr="00534F27" w:rsidRDefault="002C5C90" w:rsidP="002C5C90">
      <w:pPr>
        <w:pStyle w:val="ListParagraph"/>
        <w:ind w:left="2410"/>
        <w:rPr>
          <w:rFonts w:ascii="Calibri Light" w:hAnsi="Calibri Light" w:cs="Calibri Light"/>
          <w:iCs/>
          <w:sz w:val="20"/>
          <w:szCs w:val="20"/>
          <w:lang w:val="en-US"/>
        </w:rPr>
      </w:pPr>
      <w:r w:rsidRPr="00534F27">
        <w:rPr>
          <w:rFonts w:ascii="Calibri Light" w:hAnsi="Calibri Light" w:cs="Calibri Light"/>
          <w:iCs/>
          <w:sz w:val="20"/>
          <w:szCs w:val="20"/>
          <w:lang w:val="en-US"/>
        </w:rPr>
        <w:t>……………………………………………………………………………</w:t>
      </w:r>
    </w:p>
    <w:p w14:paraId="067D8C2D" w14:textId="77777777" w:rsidR="002C5C90" w:rsidRPr="00534F27" w:rsidRDefault="002C5C90" w:rsidP="002C5C90">
      <w:pPr>
        <w:pStyle w:val="ListParagraph"/>
        <w:ind w:left="2410"/>
        <w:rPr>
          <w:rFonts w:ascii="Calibri Light" w:hAnsi="Calibri Light" w:cs="Calibri Light"/>
          <w:iCs/>
          <w:sz w:val="20"/>
          <w:szCs w:val="20"/>
          <w:lang w:val="en-US"/>
        </w:rPr>
      </w:pPr>
    </w:p>
    <w:p w14:paraId="1977571E" w14:textId="77777777" w:rsidR="002C5C90" w:rsidRPr="00534F27" w:rsidRDefault="002C5C90" w:rsidP="002C5C90">
      <w:pPr>
        <w:pStyle w:val="ListParagraph"/>
        <w:ind w:left="2410"/>
        <w:rPr>
          <w:rFonts w:ascii="Calibri Light" w:hAnsi="Calibri Light" w:cs="Calibri Light"/>
          <w:iCs/>
          <w:sz w:val="20"/>
          <w:szCs w:val="20"/>
          <w:lang w:val="en-US"/>
        </w:rPr>
      </w:pPr>
      <w:r w:rsidRPr="00534F27">
        <w:rPr>
          <w:rFonts w:ascii="Calibri Light" w:hAnsi="Calibri Light" w:cs="Calibri Light"/>
          <w:iCs/>
          <w:sz w:val="20"/>
          <w:szCs w:val="20"/>
          <w:lang w:val="en-US"/>
        </w:rPr>
        <w:t>……………………………………………………………………………</w:t>
      </w:r>
    </w:p>
    <w:p w14:paraId="1255D94A" w14:textId="77777777" w:rsidR="002C5C90" w:rsidRPr="00700981" w:rsidRDefault="002C5C90" w:rsidP="002C5C90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17E874C0" w14:textId="77777777" w:rsidR="00965348" w:rsidRPr="00700981" w:rsidRDefault="00965348" w:rsidP="002C5C90">
      <w:pPr>
        <w:autoSpaceDE/>
        <w:autoSpaceDN/>
        <w:adjustRightInd/>
        <w:ind w:left="1418"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4BD39D4D" w14:textId="77777777" w:rsidR="00965348" w:rsidRPr="00700981" w:rsidRDefault="00965348" w:rsidP="002C5C90">
      <w:pPr>
        <w:autoSpaceDE/>
        <w:autoSpaceDN/>
        <w:adjustRightInd/>
        <w:ind w:left="1418"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10466B9E" w14:textId="77777777" w:rsidR="002C5C90" w:rsidRPr="00D13D78" w:rsidRDefault="002C5C90" w:rsidP="00534F27">
      <w:pPr>
        <w:pStyle w:val="ListParagraph"/>
        <w:numPr>
          <w:ilvl w:val="1"/>
          <w:numId w:val="19"/>
        </w:numPr>
        <w:autoSpaceDE/>
        <w:autoSpaceDN/>
        <w:adjustRightInd/>
        <w:rPr>
          <w:rFonts w:ascii="Calibri Light" w:hAnsi="Calibri Light" w:cs="Calibri Light"/>
          <w:b/>
          <w:color w:val="000000" w:themeColor="text1"/>
          <w:szCs w:val="24"/>
        </w:rPr>
      </w:pPr>
      <w:r w:rsidRPr="00D13D78">
        <w:rPr>
          <w:rFonts w:ascii="Calibri Light" w:hAnsi="Calibri Light" w:cs="Calibri Light"/>
          <w:b/>
          <w:color w:val="000000" w:themeColor="text1"/>
          <w:szCs w:val="24"/>
        </w:rPr>
        <w:t>UN, EU or other Sanctions lists</w:t>
      </w:r>
    </w:p>
    <w:p w14:paraId="789B3B4D" w14:textId="77777777" w:rsidR="002C5C90" w:rsidRPr="00700981" w:rsidRDefault="002C5C90" w:rsidP="002C5C90">
      <w:pPr>
        <w:pStyle w:val="ListParagraph"/>
        <w:autoSpaceDE/>
        <w:autoSpaceDN/>
        <w:adjustRightInd/>
        <w:ind w:left="705"/>
        <w:rPr>
          <w:rFonts w:ascii="Calibri Light" w:hAnsi="Calibri Light" w:cs="Calibri Light"/>
          <w:color w:val="000000" w:themeColor="text1"/>
          <w:sz w:val="20"/>
        </w:rPr>
      </w:pPr>
    </w:p>
    <w:p w14:paraId="763EEDEF" w14:textId="32D0DE8D" w:rsidR="002C5C90" w:rsidRPr="00D13D78" w:rsidRDefault="002C5C90" w:rsidP="002C5C90">
      <w:pPr>
        <w:pStyle w:val="OvkEngniveau4"/>
        <w:numPr>
          <w:ilvl w:val="0"/>
          <w:numId w:val="0"/>
        </w:numPr>
        <w:ind w:left="2410"/>
        <w:rPr>
          <w:rFonts w:ascii="Calibri Light" w:hAnsi="Calibri Light" w:cs="Calibri Light"/>
          <w:sz w:val="22"/>
          <w:szCs w:val="22"/>
        </w:rPr>
      </w:pPr>
      <w:r w:rsidRPr="00D13D78">
        <w:rPr>
          <w:rFonts w:ascii="Calibri Light" w:hAnsi="Calibri Light" w:cs="Calibri Light"/>
          <w:sz w:val="22"/>
          <w:szCs w:val="22"/>
        </w:rPr>
        <w:t>Neither we (</w:t>
      </w:r>
      <w:r w:rsidR="00234BC4">
        <w:rPr>
          <w:rFonts w:ascii="Calibri Light" w:hAnsi="Calibri Light" w:cs="Calibri Light"/>
          <w:sz w:val="22"/>
          <w:szCs w:val="22"/>
        </w:rPr>
        <w:t>Tenderer</w:t>
      </w:r>
      <w:r w:rsidRPr="00D13D78">
        <w:rPr>
          <w:rFonts w:ascii="Calibri Light" w:hAnsi="Calibri Light" w:cs="Calibri Light"/>
          <w:sz w:val="22"/>
          <w:szCs w:val="22"/>
        </w:rPr>
        <w:t>) nor the UBO, if any, nor any of our/its executives, shareholders, other high-ranking officials, family members or close associates are listed on a UN, EU or other sanctions list.</w:t>
      </w:r>
      <w:r w:rsidRPr="00D13D78">
        <w:rPr>
          <w:rStyle w:val="FootnoteReference"/>
          <w:rFonts w:ascii="Calibri Light" w:hAnsi="Calibri Light" w:cs="Calibri Light"/>
          <w:sz w:val="22"/>
          <w:szCs w:val="22"/>
        </w:rPr>
        <w:footnoteReference w:id="7"/>
      </w:r>
      <w:r w:rsidRPr="00D13D78">
        <w:rPr>
          <w:rFonts w:ascii="Calibri Light" w:hAnsi="Calibri Light" w:cs="Calibri Light"/>
          <w:sz w:val="22"/>
          <w:szCs w:val="22"/>
        </w:rPr>
        <w:t xml:space="preserve">. </w:t>
      </w:r>
      <w:r w:rsidRPr="00D13D78">
        <w:rPr>
          <w:rFonts w:ascii="Calibri Light" w:hAnsi="Calibri Light" w:cs="Calibri Light"/>
          <w:b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62991C9" wp14:editId="1F4B9DC1">
                <wp:simplePos x="0" y="0"/>
                <wp:positionH relativeFrom="column">
                  <wp:posOffset>1201880</wp:posOffset>
                </wp:positionH>
                <wp:positionV relativeFrom="paragraph">
                  <wp:posOffset>34837</wp:posOffset>
                </wp:positionV>
                <wp:extent cx="100899" cy="94593"/>
                <wp:effectExtent l="0" t="0" r="13970" b="2032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99" cy="9459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039C5" id="Rechteck 22" o:spid="_x0000_s1026" style="position:absolute;margin-left:94.65pt;margin-top:2.75pt;width:7.95pt;height:7.4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" filled="f" strokecolor="windowText" strokeweight="1pt"/>
            </w:pict>
          </mc:Fallback>
        </mc:AlternateContent>
      </w:r>
    </w:p>
    <w:p w14:paraId="673AD87E" w14:textId="77777777" w:rsidR="002C5C90" w:rsidRPr="00D13D78" w:rsidRDefault="002C5C90" w:rsidP="002C5C90">
      <w:pPr>
        <w:pStyle w:val="OvkEngniveau4"/>
        <w:numPr>
          <w:ilvl w:val="0"/>
          <w:numId w:val="0"/>
        </w:numPr>
        <w:ind w:left="2410"/>
        <w:rPr>
          <w:rFonts w:ascii="Calibri Light" w:hAnsi="Calibri Light" w:cs="Calibri Light"/>
          <w:sz w:val="22"/>
          <w:szCs w:val="22"/>
        </w:rPr>
      </w:pPr>
    </w:p>
    <w:p w14:paraId="57903E8D" w14:textId="649AEE8E" w:rsidR="002C5C90" w:rsidRPr="00D13D78" w:rsidRDefault="002C5C90" w:rsidP="002C5C90">
      <w:pPr>
        <w:pStyle w:val="OvkEngniveau4"/>
        <w:numPr>
          <w:ilvl w:val="0"/>
          <w:numId w:val="0"/>
        </w:numPr>
        <w:ind w:left="2410"/>
        <w:rPr>
          <w:rFonts w:ascii="Calibri Light" w:hAnsi="Calibri Light" w:cs="Calibri Light"/>
          <w:sz w:val="22"/>
          <w:szCs w:val="22"/>
        </w:rPr>
      </w:pPr>
      <w:r w:rsidRPr="00D13D78">
        <w:rPr>
          <w:rFonts w:ascii="Calibri Light" w:hAnsi="Calibri Light" w:cs="Calibri Light"/>
          <w:sz w:val="22"/>
          <w:szCs w:val="22"/>
        </w:rPr>
        <w:t>We (</w:t>
      </w:r>
      <w:proofErr w:type="spellStart"/>
      <w:r w:rsidR="00234BC4">
        <w:rPr>
          <w:rFonts w:ascii="Calibri Light" w:hAnsi="Calibri Light" w:cs="Calibri Light"/>
          <w:sz w:val="22"/>
          <w:szCs w:val="22"/>
        </w:rPr>
        <w:t>Tnederer</w:t>
      </w:r>
      <w:proofErr w:type="spellEnd"/>
      <w:r w:rsidRPr="00D13D78">
        <w:rPr>
          <w:rFonts w:ascii="Calibri Light" w:hAnsi="Calibri Light" w:cs="Calibri Light"/>
          <w:sz w:val="22"/>
          <w:szCs w:val="22"/>
        </w:rPr>
        <w:t xml:space="preserve">), the UBO, if any, and/or the following individuals involved on the part of </w:t>
      </w:r>
      <w:r w:rsidR="00534F27" w:rsidRPr="00D13D78">
        <w:rPr>
          <w:rFonts w:ascii="Calibri Light" w:hAnsi="Calibri Light" w:cs="Calibri Light"/>
          <w:sz w:val="22"/>
          <w:szCs w:val="22"/>
        </w:rPr>
        <w:t>Contractor</w:t>
      </w:r>
      <w:r w:rsidRPr="00D13D78">
        <w:rPr>
          <w:rFonts w:ascii="Calibri Light" w:hAnsi="Calibri Light" w:cs="Calibri Light"/>
          <w:sz w:val="22"/>
          <w:szCs w:val="22"/>
        </w:rPr>
        <w:t xml:space="preserve"> and/or the UBO, if any, are listed on the following sanctions list(s): </w:t>
      </w:r>
      <w:r w:rsidRPr="00D13D78">
        <w:rPr>
          <w:rFonts w:ascii="Calibri Light" w:hAnsi="Calibri Light" w:cs="Calibri Light"/>
          <w:noProof/>
          <w:sz w:val="20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F2767A8" wp14:editId="32EFB182">
                <wp:simplePos x="0" y="0"/>
                <wp:positionH relativeFrom="column">
                  <wp:posOffset>1210792</wp:posOffset>
                </wp:positionH>
                <wp:positionV relativeFrom="paragraph">
                  <wp:posOffset>43509</wp:posOffset>
                </wp:positionV>
                <wp:extent cx="100330" cy="93980"/>
                <wp:effectExtent l="0" t="0" r="13970" b="2032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939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0FB08" id="Rechteck 23" o:spid="_x0000_s1026" style="position:absolute;margin-left:95.35pt;margin-top:3.45pt;width:7.9pt;height:7.4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" filled="f" strokecolor="windowText" strokeweight="1pt"/>
            </w:pict>
          </mc:Fallback>
        </mc:AlternateContent>
      </w:r>
    </w:p>
    <w:p w14:paraId="53BC8CD3" w14:textId="77777777" w:rsidR="002C5C90" w:rsidRPr="00700981" w:rsidRDefault="002C5C90" w:rsidP="002C5C90">
      <w:pPr>
        <w:pStyle w:val="ListParagraph"/>
        <w:rPr>
          <w:rFonts w:ascii="Calibri Light" w:hAnsi="Calibri Light" w:cs="Calibri Light"/>
          <w:iCs/>
          <w:sz w:val="20"/>
          <w:szCs w:val="20"/>
          <w:highlight w:val="yellow"/>
        </w:rPr>
      </w:pPr>
    </w:p>
    <w:p w14:paraId="0373602F" w14:textId="77777777" w:rsidR="002C5C90" w:rsidRPr="00534F27" w:rsidRDefault="002C5C90" w:rsidP="002C5C90">
      <w:pPr>
        <w:pStyle w:val="ListParagraph"/>
        <w:ind w:left="2410"/>
        <w:rPr>
          <w:rFonts w:ascii="Calibri Light" w:hAnsi="Calibri Light" w:cs="Calibri Light"/>
          <w:iCs/>
          <w:sz w:val="20"/>
          <w:szCs w:val="20"/>
          <w:lang w:val="en-US"/>
        </w:rPr>
      </w:pPr>
      <w:r w:rsidRPr="00534F27">
        <w:rPr>
          <w:rFonts w:ascii="Calibri Light" w:hAnsi="Calibri Light" w:cs="Calibri Light"/>
          <w:iCs/>
          <w:sz w:val="20"/>
          <w:szCs w:val="20"/>
          <w:lang w:val="en-US"/>
        </w:rPr>
        <w:t>……………………………………………………………………………</w:t>
      </w:r>
    </w:p>
    <w:p w14:paraId="7C3DA344" w14:textId="77777777" w:rsidR="002C5C90" w:rsidRPr="00534F27" w:rsidRDefault="002C5C90" w:rsidP="002C5C90">
      <w:pPr>
        <w:pStyle w:val="ListParagraph"/>
        <w:ind w:left="2410"/>
        <w:rPr>
          <w:rFonts w:ascii="Calibri Light" w:hAnsi="Calibri Light" w:cs="Calibri Light"/>
          <w:iCs/>
          <w:sz w:val="20"/>
          <w:szCs w:val="20"/>
          <w:lang w:val="en-US"/>
        </w:rPr>
      </w:pPr>
    </w:p>
    <w:p w14:paraId="63AD70BF" w14:textId="77777777" w:rsidR="002C5C90" w:rsidRPr="00534F27" w:rsidRDefault="002C5C90" w:rsidP="002C5C90">
      <w:pPr>
        <w:pStyle w:val="ListParagraph"/>
        <w:ind w:left="2410"/>
        <w:rPr>
          <w:rFonts w:ascii="Calibri Light" w:hAnsi="Calibri Light" w:cs="Calibri Light"/>
          <w:iCs/>
          <w:sz w:val="20"/>
          <w:szCs w:val="20"/>
          <w:lang w:val="en-US"/>
        </w:rPr>
      </w:pPr>
      <w:r w:rsidRPr="00534F27">
        <w:rPr>
          <w:rFonts w:ascii="Calibri Light" w:hAnsi="Calibri Light" w:cs="Calibri Light"/>
          <w:iCs/>
          <w:sz w:val="20"/>
          <w:szCs w:val="20"/>
          <w:lang w:val="en-US"/>
        </w:rPr>
        <w:t>……………………………………………………………………………</w:t>
      </w:r>
    </w:p>
    <w:p w14:paraId="0FCB31C5" w14:textId="77777777" w:rsidR="002C5C90" w:rsidRPr="00700981" w:rsidRDefault="002C5C90" w:rsidP="002C5C90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01411901" w14:textId="72BAFBEA" w:rsidR="002C5C90" w:rsidRPr="00700981" w:rsidRDefault="002C5C90" w:rsidP="002C5C90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C368B" w:rsidRPr="00700981" w14:paraId="04D72D2F" w14:textId="77777777" w:rsidTr="004C368B">
        <w:tc>
          <w:tcPr>
            <w:tcW w:w="9628" w:type="dxa"/>
          </w:tcPr>
          <w:p w14:paraId="6276DBB2" w14:textId="2A2D181A" w:rsidR="004C368B" w:rsidRPr="00D13D78" w:rsidRDefault="004C368B" w:rsidP="002C5C90">
            <w:pPr>
              <w:autoSpaceDE/>
              <w:autoSpaceDN/>
              <w:adjustRightInd/>
              <w:contextualSpacing/>
              <w:rPr>
                <w:rFonts w:ascii="Calibri Light" w:hAnsi="Calibri Light" w:cs="Calibri Light"/>
                <w:b/>
              </w:rPr>
            </w:pPr>
            <w:r w:rsidRPr="00D13D78">
              <w:rPr>
                <w:rFonts w:ascii="Calibri Light" w:hAnsi="Calibri Light" w:cs="Calibri Light"/>
                <w:b/>
              </w:rPr>
              <w:t>Place and date:</w:t>
            </w:r>
          </w:p>
        </w:tc>
      </w:tr>
      <w:tr w:rsidR="004C368B" w:rsidRPr="00700981" w14:paraId="1CBE619C" w14:textId="77777777" w:rsidTr="004C368B">
        <w:tc>
          <w:tcPr>
            <w:tcW w:w="9628" w:type="dxa"/>
          </w:tcPr>
          <w:p w14:paraId="74995303" w14:textId="6003F847" w:rsidR="004C368B" w:rsidRPr="00D13D78" w:rsidRDefault="004C368B" w:rsidP="002C5C90">
            <w:pPr>
              <w:autoSpaceDE/>
              <w:autoSpaceDN/>
              <w:adjustRightInd/>
              <w:contextualSpacing/>
              <w:rPr>
                <w:rFonts w:ascii="Calibri Light" w:hAnsi="Calibri Light" w:cs="Calibri Light"/>
                <w:b/>
                <w:highlight w:val="yellow"/>
              </w:rPr>
            </w:pPr>
          </w:p>
          <w:p w14:paraId="1358B481" w14:textId="77777777" w:rsidR="004C368B" w:rsidRPr="00D13D78" w:rsidRDefault="004C368B" w:rsidP="002C5C90">
            <w:pPr>
              <w:autoSpaceDE/>
              <w:autoSpaceDN/>
              <w:adjustRightInd/>
              <w:contextualSpacing/>
              <w:rPr>
                <w:rFonts w:ascii="Calibri Light" w:hAnsi="Calibri Light" w:cs="Calibri Light"/>
                <w:b/>
                <w:highlight w:val="yellow"/>
              </w:rPr>
            </w:pPr>
          </w:p>
          <w:p w14:paraId="169F847C" w14:textId="0779E7FC" w:rsidR="004C368B" w:rsidRPr="00D13D78" w:rsidRDefault="004C368B" w:rsidP="002C5C90">
            <w:pPr>
              <w:autoSpaceDE/>
              <w:autoSpaceDN/>
              <w:adjustRightInd/>
              <w:contextualSpacing/>
              <w:rPr>
                <w:rFonts w:ascii="Calibri Light" w:hAnsi="Calibri Light" w:cs="Calibri Light"/>
                <w:b/>
              </w:rPr>
            </w:pPr>
            <w:r w:rsidRPr="00D13D78">
              <w:rPr>
                <w:rFonts w:ascii="Calibri Light" w:hAnsi="Calibri Light" w:cs="Calibri Light"/>
                <w:b/>
              </w:rPr>
              <w:t>Signature</w:t>
            </w:r>
            <w:r w:rsidR="002C7AC6" w:rsidRPr="00D13D78">
              <w:rPr>
                <w:rFonts w:ascii="Calibri Light" w:hAnsi="Calibri Light" w:cs="Calibri Light"/>
                <w:b/>
              </w:rPr>
              <w:t>(s)</w:t>
            </w:r>
            <w:r w:rsidRPr="00D13D78">
              <w:rPr>
                <w:rFonts w:ascii="Calibri Light" w:hAnsi="Calibri Light" w:cs="Calibri Light"/>
                <w:b/>
              </w:rPr>
              <w:t xml:space="preserve"> of </w:t>
            </w:r>
            <w:r w:rsidR="00234BC4">
              <w:rPr>
                <w:rFonts w:ascii="Calibri Light" w:hAnsi="Calibri Light" w:cs="Calibri Light"/>
                <w:b/>
              </w:rPr>
              <w:t>Tenderer</w:t>
            </w:r>
            <w:r w:rsidRPr="00D13D78">
              <w:rPr>
                <w:rFonts w:ascii="Calibri Light" w:hAnsi="Calibri Light" w:cs="Calibri Light"/>
                <w:b/>
              </w:rPr>
              <w:t>: ………………………………………………………………………………………</w:t>
            </w:r>
          </w:p>
          <w:p w14:paraId="4C775DD1" w14:textId="77777777" w:rsidR="004C368B" w:rsidRPr="00D13D78" w:rsidRDefault="004C368B" w:rsidP="002C5C90">
            <w:pPr>
              <w:autoSpaceDE/>
              <w:autoSpaceDN/>
              <w:adjustRightInd/>
              <w:contextualSpacing/>
              <w:rPr>
                <w:rFonts w:ascii="Calibri Light" w:hAnsi="Calibri Light" w:cs="Calibri Light"/>
                <w:b/>
              </w:rPr>
            </w:pPr>
            <w:r w:rsidRPr="00D13D78">
              <w:rPr>
                <w:rFonts w:ascii="Calibri Light" w:hAnsi="Calibri Light" w:cs="Calibri Light"/>
                <w:b/>
              </w:rPr>
              <w:t>Name:</w:t>
            </w:r>
          </w:p>
          <w:p w14:paraId="4DED1EAB" w14:textId="7692278B" w:rsidR="004C368B" w:rsidRPr="00D13D78" w:rsidRDefault="004C368B" w:rsidP="002C5C90">
            <w:pPr>
              <w:autoSpaceDE/>
              <w:autoSpaceDN/>
              <w:adjustRightInd/>
              <w:contextualSpacing/>
              <w:rPr>
                <w:rFonts w:ascii="Calibri Light" w:hAnsi="Calibri Light" w:cs="Calibri Light"/>
                <w:b/>
              </w:rPr>
            </w:pPr>
            <w:r w:rsidRPr="00D13D78">
              <w:rPr>
                <w:rFonts w:ascii="Calibri Light" w:hAnsi="Calibri Light" w:cs="Calibri Light"/>
                <w:b/>
              </w:rPr>
              <w:t>Position:</w:t>
            </w:r>
          </w:p>
        </w:tc>
      </w:tr>
    </w:tbl>
    <w:p w14:paraId="0A5F2670" w14:textId="7F5255D9" w:rsidR="004C368B" w:rsidRPr="00700981" w:rsidRDefault="004C368B" w:rsidP="002C5C90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14B46AC2" w14:textId="687050F1" w:rsidR="004C368B" w:rsidRPr="00700981" w:rsidRDefault="004C368B" w:rsidP="002C5C90">
      <w:pPr>
        <w:autoSpaceDE/>
        <w:autoSpaceDN/>
        <w:adjustRightInd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6AA74094" w14:textId="77777777" w:rsidR="003D442E" w:rsidRPr="00700981" w:rsidRDefault="003D442E" w:rsidP="00C004A7">
      <w:pPr>
        <w:autoSpaceDE/>
        <w:autoSpaceDN/>
        <w:adjustRightInd/>
        <w:ind w:left="709" w:firstLine="709"/>
        <w:contextualSpacing/>
        <w:rPr>
          <w:rFonts w:ascii="Calibri Light" w:hAnsi="Calibri Light" w:cs="Calibri Light"/>
          <w:b/>
          <w:sz w:val="20"/>
          <w:szCs w:val="20"/>
        </w:rPr>
      </w:pPr>
    </w:p>
    <w:p w14:paraId="229E09CB" w14:textId="4F766A21" w:rsidR="002F0988" w:rsidRPr="005239F8" w:rsidRDefault="002F0988" w:rsidP="00995742">
      <w:pPr>
        <w:autoSpaceDE/>
        <w:autoSpaceDN/>
        <w:adjustRightInd/>
        <w:rPr>
          <w:rFonts w:ascii="Calibri Light" w:hAnsi="Calibri Light" w:cs="Calibri Light"/>
          <w:i/>
          <w:sz w:val="18"/>
          <w:szCs w:val="18"/>
        </w:rPr>
      </w:pPr>
    </w:p>
    <w:sectPr w:rsidR="002F0988" w:rsidRPr="005239F8" w:rsidSect="00781805">
      <w:headerReference w:type="default" r:id="rId16"/>
      <w:footerReference w:type="default" r:id="rId17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C4580" w14:textId="77777777" w:rsidR="00C40A00" w:rsidRDefault="00C40A00" w:rsidP="00C67A38">
      <w:r>
        <w:separator/>
      </w:r>
    </w:p>
  </w:endnote>
  <w:endnote w:type="continuationSeparator" w:id="0">
    <w:p w14:paraId="0823272C" w14:textId="77777777" w:rsidR="00C40A00" w:rsidRDefault="00C40A00" w:rsidP="00C6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Fett">
    <w:altName w:val="Arial"/>
    <w:charset w:val="01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B1C1C" w14:textId="4E2802C2" w:rsidR="00C40A00" w:rsidRPr="00D13D78" w:rsidRDefault="00C40A00" w:rsidP="00A84415">
    <w:pPr>
      <w:jc w:val="right"/>
      <w:rPr>
        <w:rFonts w:ascii="Calibri Light" w:hAnsi="Calibri Light" w:cs="Calibri Light"/>
        <w:sz w:val="18"/>
        <w:szCs w:val="18"/>
      </w:rPr>
    </w:pPr>
    <w:r w:rsidRPr="00D13D78">
      <w:rPr>
        <w:rFonts w:ascii="Calibri Light" w:hAnsi="Calibri Light" w:cs="Calibri Light"/>
        <w:sz w:val="18"/>
        <w:szCs w:val="18"/>
      </w:rPr>
      <w:t xml:space="preserve">Page </w:t>
    </w:r>
    <w:sdt>
      <w:sdtPr>
        <w:rPr>
          <w:rFonts w:ascii="Calibri Light" w:hAnsi="Calibri Light" w:cs="Calibri Light"/>
          <w:sz w:val="18"/>
          <w:szCs w:val="18"/>
          <w:lang w:val="de-DE"/>
        </w:rPr>
        <w:id w:val="-1916770052"/>
        <w:docPartObj>
          <w:docPartGallery w:val="Page Numbers (Top of Page)"/>
          <w:docPartUnique/>
        </w:docPartObj>
      </w:sdtPr>
      <w:sdtEndPr/>
      <w:sdtContent>
        <w:r w:rsidRPr="00D13D78">
          <w:rPr>
            <w:rFonts w:ascii="Calibri Light" w:hAnsi="Calibri Light" w:cs="Calibri Light"/>
            <w:sz w:val="18"/>
            <w:szCs w:val="18"/>
            <w:lang w:val="de-DE"/>
          </w:rPr>
          <w:fldChar w:fldCharType="begin"/>
        </w:r>
        <w:r w:rsidRPr="00D13D78">
          <w:rPr>
            <w:rFonts w:ascii="Calibri Light" w:hAnsi="Calibri Light" w:cs="Calibri Light"/>
            <w:sz w:val="18"/>
            <w:szCs w:val="18"/>
          </w:rPr>
          <w:instrText xml:space="preserve"> PAGE </w:instrText>
        </w:r>
        <w:r w:rsidRPr="00D13D78">
          <w:rPr>
            <w:rFonts w:ascii="Calibri Light" w:hAnsi="Calibri Light" w:cs="Calibri Light"/>
            <w:sz w:val="18"/>
            <w:szCs w:val="18"/>
            <w:lang w:val="de-DE"/>
          </w:rPr>
          <w:fldChar w:fldCharType="separate"/>
        </w:r>
        <w:r w:rsidRPr="00D13D78">
          <w:rPr>
            <w:rFonts w:ascii="Calibri Light" w:hAnsi="Calibri Light" w:cs="Calibri Light"/>
            <w:noProof/>
            <w:sz w:val="18"/>
            <w:szCs w:val="18"/>
          </w:rPr>
          <w:t>36</w:t>
        </w:r>
        <w:r w:rsidRPr="00D13D78">
          <w:rPr>
            <w:rFonts w:ascii="Calibri Light" w:hAnsi="Calibri Light" w:cs="Calibri Light"/>
            <w:sz w:val="18"/>
            <w:szCs w:val="18"/>
            <w:lang w:val="de-DE"/>
          </w:rPr>
          <w:fldChar w:fldCharType="end"/>
        </w:r>
        <w:r w:rsidRPr="00D13D78">
          <w:rPr>
            <w:rFonts w:ascii="Calibri Light" w:hAnsi="Calibri Light" w:cs="Calibri Light"/>
            <w:sz w:val="18"/>
            <w:szCs w:val="18"/>
          </w:rPr>
          <w:t xml:space="preserve"> of </w:t>
        </w:r>
        <w:r w:rsidRPr="00D13D78">
          <w:rPr>
            <w:rFonts w:ascii="Calibri Light" w:hAnsi="Calibri Light" w:cs="Calibri Light"/>
            <w:sz w:val="18"/>
            <w:szCs w:val="18"/>
            <w:lang w:val="de-DE"/>
          </w:rPr>
          <w:fldChar w:fldCharType="begin"/>
        </w:r>
        <w:r w:rsidRPr="00D13D78">
          <w:rPr>
            <w:rFonts w:ascii="Calibri Light" w:hAnsi="Calibri Light" w:cs="Calibri Light"/>
            <w:sz w:val="18"/>
            <w:szCs w:val="18"/>
          </w:rPr>
          <w:instrText xml:space="preserve"> NUMPAGES  </w:instrText>
        </w:r>
        <w:r w:rsidRPr="00D13D78">
          <w:rPr>
            <w:rFonts w:ascii="Calibri Light" w:hAnsi="Calibri Light" w:cs="Calibri Light"/>
            <w:sz w:val="18"/>
            <w:szCs w:val="18"/>
            <w:lang w:val="de-DE"/>
          </w:rPr>
          <w:fldChar w:fldCharType="separate"/>
        </w:r>
        <w:r w:rsidRPr="00D13D78">
          <w:rPr>
            <w:rFonts w:ascii="Calibri Light" w:hAnsi="Calibri Light" w:cs="Calibri Light"/>
            <w:noProof/>
            <w:sz w:val="18"/>
            <w:szCs w:val="18"/>
          </w:rPr>
          <w:t>39</w:t>
        </w:r>
        <w:r w:rsidRPr="00D13D78">
          <w:rPr>
            <w:rFonts w:ascii="Calibri Light" w:hAnsi="Calibri Light" w:cs="Calibri Light"/>
            <w:sz w:val="18"/>
            <w:szCs w:val="18"/>
            <w:lang w:val="de-DE"/>
          </w:rPr>
          <w:fldChar w:fldCharType="end"/>
        </w:r>
      </w:sdtContent>
    </w:sdt>
  </w:p>
  <w:p w14:paraId="10D220DC" w14:textId="01EB2841" w:rsidR="00C40A00" w:rsidRPr="00D13D78" w:rsidRDefault="00661D22" w:rsidP="00A84415">
    <w:pPr>
      <w:pStyle w:val="Footer"/>
      <w:jc w:val="right"/>
      <w:rPr>
        <w:rFonts w:ascii="Calibri Light" w:hAnsi="Calibri Light" w:cs="Calibri Light"/>
        <w:sz w:val="16"/>
        <w:szCs w:val="16"/>
      </w:rPr>
    </w:pPr>
    <w:r w:rsidRPr="00D13D78">
      <w:rPr>
        <w:rFonts w:ascii="Calibri Light" w:hAnsi="Calibri Light" w:cs="Calibri Light"/>
        <w:sz w:val="16"/>
        <w:szCs w:val="16"/>
      </w:rPr>
      <w:t>Ref</w:t>
    </w:r>
    <w:r w:rsidR="00C40A00" w:rsidRPr="00D13D78">
      <w:rPr>
        <w:rFonts w:ascii="Calibri Light" w:hAnsi="Calibri Light" w:cs="Calibri Light"/>
        <w:sz w:val="16"/>
        <w:szCs w:val="16"/>
      </w:rPr>
      <w:t xml:space="preserve">. </w:t>
    </w:r>
    <w:r w:rsidRPr="00D13D78">
      <w:rPr>
        <w:rFonts w:ascii="Calibri Light" w:hAnsi="Calibri Light" w:cs="Calibri Light"/>
        <w:sz w:val="16"/>
        <w:szCs w:val="16"/>
      </w:rPr>
      <w:t>CRMF-WP2</w:t>
    </w:r>
  </w:p>
  <w:p w14:paraId="684364B9" w14:textId="52558F33" w:rsidR="00C40A00" w:rsidRDefault="00C40A00" w:rsidP="00C1631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82781" w14:textId="77777777" w:rsidR="00C40A00" w:rsidRDefault="00C40A00" w:rsidP="00C67A38">
      <w:r>
        <w:separator/>
      </w:r>
    </w:p>
  </w:footnote>
  <w:footnote w:type="continuationSeparator" w:id="0">
    <w:p w14:paraId="27DB9B77" w14:textId="77777777" w:rsidR="00C40A00" w:rsidRDefault="00C40A00" w:rsidP="00C67A38">
      <w:r>
        <w:continuationSeparator/>
      </w:r>
    </w:p>
  </w:footnote>
  <w:footnote w:id="1">
    <w:p w14:paraId="1467F814" w14:textId="77777777" w:rsidR="00A01668" w:rsidRPr="00135100" w:rsidRDefault="00A01668" w:rsidP="00A01668">
      <w:pPr>
        <w:pStyle w:val="FootnoteText"/>
        <w:rPr>
          <w:i/>
          <w:sz w:val="18"/>
          <w:szCs w:val="18"/>
        </w:rPr>
      </w:pPr>
      <w:r>
        <w:rPr>
          <w:rStyle w:val="FootnoteReference"/>
        </w:rPr>
        <w:footnoteRef/>
      </w:r>
      <w:r w:rsidRPr="00D13D78">
        <w:rPr>
          <w:rFonts w:ascii="Calibri Light" w:hAnsi="Calibri Light" w:cs="Calibri Light"/>
          <w:i/>
          <w:sz w:val="18"/>
          <w:szCs w:val="18"/>
        </w:rPr>
        <w:t>If not registered in the Transparency Register or other national UBO register, please, indicate reason</w:t>
      </w:r>
      <w:r w:rsidRPr="00135100">
        <w:rPr>
          <w:i/>
          <w:sz w:val="18"/>
          <w:szCs w:val="18"/>
        </w:rPr>
        <w:t>.</w:t>
      </w:r>
    </w:p>
  </w:footnote>
  <w:footnote w:id="2">
    <w:p w14:paraId="39881036" w14:textId="05B36BEC" w:rsidR="00C40A00" w:rsidRPr="00D13D78" w:rsidRDefault="00C40A00">
      <w:pPr>
        <w:pStyle w:val="FootnoteText"/>
        <w:rPr>
          <w:rFonts w:ascii="Calibri Light" w:hAnsi="Calibri Light" w:cs="Calibri Light"/>
          <w:sz w:val="18"/>
          <w:szCs w:val="18"/>
        </w:rPr>
      </w:pPr>
      <w:r w:rsidRPr="00D13D78">
        <w:rPr>
          <w:rStyle w:val="FootnoteReference"/>
          <w:rFonts w:ascii="Calibri Light" w:hAnsi="Calibri Light" w:cs="Calibri Light"/>
        </w:rPr>
        <w:footnoteRef/>
      </w:r>
      <w:r w:rsidRPr="00D13D78">
        <w:rPr>
          <w:rFonts w:ascii="Calibri Light" w:hAnsi="Calibri Light" w:cs="Calibri Light"/>
        </w:rPr>
        <w:t xml:space="preserve"> </w:t>
      </w:r>
      <w:r w:rsidRPr="00D13D78">
        <w:rPr>
          <w:rFonts w:ascii="Calibri Light" w:hAnsi="Calibri Light" w:cs="Calibri Light"/>
          <w:i/>
          <w:sz w:val="18"/>
          <w:szCs w:val="18"/>
        </w:rPr>
        <w:t xml:space="preserve">Required as per </w:t>
      </w: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>EU 4</w:t>
      </w:r>
      <w:r w:rsidRPr="00D13D78">
        <w:rPr>
          <w:rFonts w:ascii="Calibri Light" w:hAnsi="Calibri Light" w:cs="Calibri Light"/>
          <w:i/>
          <w:iCs/>
          <w:sz w:val="18"/>
          <w:szCs w:val="18"/>
          <w:vertAlign w:val="superscript"/>
          <w:lang w:val="en-US"/>
        </w:rPr>
        <w:t>th</w:t>
      </w: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Anti-Money Laundering Directive </w:t>
      </w:r>
      <w:r w:rsidRPr="00D13D78">
        <w:rPr>
          <w:rFonts w:ascii="Calibri Light" w:hAnsi="Calibri Light" w:cs="Calibri Light"/>
          <w:bCs/>
          <w:i/>
          <w:iCs/>
          <w:sz w:val="18"/>
          <w:szCs w:val="18"/>
        </w:rPr>
        <w:t>(EU) 2015/849, as may be amended from time to time.</w:t>
      </w:r>
    </w:p>
  </w:footnote>
  <w:footnote w:id="3">
    <w:p w14:paraId="33E2AAD4" w14:textId="77777777" w:rsidR="00C40A00" w:rsidRPr="00D13D78" w:rsidRDefault="00C40A00" w:rsidP="003D442E">
      <w:pPr>
        <w:pStyle w:val="FootnoteText"/>
        <w:rPr>
          <w:rFonts w:ascii="Calibri Light" w:hAnsi="Calibri Light" w:cs="Calibri Light"/>
          <w:i/>
          <w:sz w:val="18"/>
          <w:szCs w:val="18"/>
        </w:rPr>
      </w:pPr>
      <w:r w:rsidRPr="00D13D78">
        <w:rPr>
          <w:rStyle w:val="FootnoteReference"/>
          <w:rFonts w:ascii="Calibri Light" w:hAnsi="Calibri Light" w:cs="Calibri Light"/>
          <w:sz w:val="18"/>
          <w:szCs w:val="18"/>
        </w:rPr>
        <w:footnoteRef/>
      </w:r>
      <w:r w:rsidRPr="00D13D78">
        <w:rPr>
          <w:rFonts w:ascii="Calibri Light" w:hAnsi="Calibri Light" w:cs="Calibri Light"/>
          <w:sz w:val="18"/>
          <w:szCs w:val="18"/>
        </w:rPr>
        <w:t xml:space="preserve"> </w:t>
      </w:r>
      <w:r w:rsidRPr="00D13D78">
        <w:rPr>
          <w:rFonts w:ascii="Calibri Light" w:hAnsi="Calibri Light" w:cs="Calibri Light"/>
          <w:i/>
          <w:sz w:val="18"/>
          <w:szCs w:val="18"/>
        </w:rPr>
        <w:t>Notes:</w:t>
      </w:r>
    </w:p>
    <w:p w14:paraId="19C05E3C" w14:textId="6528BD4C" w:rsidR="00C40A00" w:rsidRPr="00D13D78" w:rsidRDefault="00C40A00">
      <w:pPr>
        <w:pStyle w:val="FootnoteText"/>
        <w:numPr>
          <w:ilvl w:val="0"/>
          <w:numId w:val="12"/>
        </w:numPr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D13D78">
        <w:rPr>
          <w:rFonts w:ascii="Calibri Light" w:hAnsi="Calibri Light" w:cs="Calibri Light"/>
          <w:i/>
          <w:sz w:val="18"/>
          <w:szCs w:val="18"/>
        </w:rPr>
        <w:t xml:space="preserve">“Ultimate beneficial owner” is </w:t>
      </w: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the natural person(s) who ultimately owns or controls more than 25 % in </w:t>
      </w:r>
      <w:r w:rsidR="00534F27"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>the Contractor’s Company</w:t>
      </w: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>, whether by direct or indirect shareholding, voting rights, trust arrangements or otherwise (EU 4</w:t>
      </w:r>
      <w:r w:rsidRPr="00D13D78">
        <w:rPr>
          <w:rFonts w:ascii="Calibri Light" w:hAnsi="Calibri Light" w:cs="Calibri Light"/>
          <w:i/>
          <w:iCs/>
          <w:sz w:val="18"/>
          <w:szCs w:val="18"/>
          <w:vertAlign w:val="superscript"/>
          <w:lang w:val="en-US"/>
        </w:rPr>
        <w:t>th</w:t>
      </w: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Anti-Money Laundering Directive). This is of particular importance in case the shareholder is a legal entity (company), i.e. not a natural person, by itself.</w:t>
      </w:r>
    </w:p>
    <w:p w14:paraId="03EBE7C3" w14:textId="27B0A6F7" w:rsidR="00C40A00" w:rsidRPr="00D13D78" w:rsidRDefault="00C40A00">
      <w:pPr>
        <w:pStyle w:val="FootnoteText"/>
        <w:numPr>
          <w:ilvl w:val="0"/>
          <w:numId w:val="12"/>
        </w:numPr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As a result, </w:t>
      </w:r>
      <w:r w:rsidR="00534F27"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>Contractor</w:t>
      </w: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must</w:t>
      </w:r>
    </w:p>
    <w:p w14:paraId="0C26CDA7" w14:textId="77777777" w:rsidR="00C40A00" w:rsidRPr="00D13D78" w:rsidRDefault="00C40A00" w:rsidP="003D442E">
      <w:pPr>
        <w:pStyle w:val="FootnoteText"/>
        <w:numPr>
          <w:ilvl w:val="1"/>
          <w:numId w:val="3"/>
        </w:numPr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>Tick one of the boxes as applicable and sign this Schedule</w:t>
      </w:r>
    </w:p>
    <w:p w14:paraId="47AC40C8" w14:textId="77777777" w:rsidR="00C40A00" w:rsidRPr="00D13D78" w:rsidRDefault="00C40A00" w:rsidP="003D442E">
      <w:pPr>
        <w:pStyle w:val="FootnoteText"/>
        <w:numPr>
          <w:ilvl w:val="1"/>
          <w:numId w:val="3"/>
        </w:numPr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>Indicate and provide identity documents for the UBO</w:t>
      </w:r>
    </w:p>
    <w:p w14:paraId="363E0C94" w14:textId="77777777" w:rsidR="00C40A00" w:rsidRPr="00D13D78" w:rsidRDefault="00C40A00" w:rsidP="003D442E">
      <w:pPr>
        <w:pStyle w:val="FootnoteText"/>
        <w:numPr>
          <w:ilvl w:val="2"/>
          <w:numId w:val="3"/>
        </w:numPr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Where the shareholder is a natural person: if the shareholder holds the share(s) for the account of a different </w:t>
      </w:r>
      <w:proofErr w:type="gramStart"/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>person;</w:t>
      </w:r>
      <w:proofErr w:type="gramEnd"/>
    </w:p>
    <w:p w14:paraId="11F71011" w14:textId="1076A67C" w:rsidR="00C40A00" w:rsidRPr="00D13D78" w:rsidRDefault="00C40A00" w:rsidP="00534F27">
      <w:pPr>
        <w:pStyle w:val="FootnoteText"/>
        <w:numPr>
          <w:ilvl w:val="2"/>
          <w:numId w:val="3"/>
        </w:numPr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Where the shareholder is a legal entity: any natural person(s) holding more than 25 % in </w:t>
      </w:r>
      <w:r w:rsidR="00534F27"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>the contracting company</w:t>
      </w:r>
      <w:r w:rsidRPr="00D13D78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indirectly, whether through one or several legal entities, i.e. in a “consolidated” manner. </w:t>
      </w:r>
    </w:p>
  </w:footnote>
  <w:footnote w:id="4">
    <w:p w14:paraId="4E300B3B" w14:textId="77777777" w:rsidR="00C40A00" w:rsidRPr="00D13D78" w:rsidRDefault="00C40A00">
      <w:pPr>
        <w:pStyle w:val="FootnoteText"/>
        <w:rPr>
          <w:rFonts w:ascii="Calibri Light" w:hAnsi="Calibri Light" w:cs="Calibri Light"/>
          <w:sz w:val="18"/>
          <w:szCs w:val="18"/>
        </w:rPr>
      </w:pPr>
      <w:r w:rsidRPr="00D13D78">
        <w:rPr>
          <w:rStyle w:val="FootnoteReference"/>
          <w:rFonts w:ascii="Calibri Light" w:hAnsi="Calibri Light" w:cs="Calibri Light"/>
        </w:rPr>
        <w:footnoteRef/>
      </w:r>
      <w:r w:rsidRPr="00D13D78">
        <w:rPr>
          <w:rFonts w:ascii="Calibri Light" w:hAnsi="Calibri Light" w:cs="Calibri Light"/>
        </w:rPr>
        <w:t xml:space="preserve"> </w:t>
      </w:r>
      <w:r w:rsidRPr="00D13D78">
        <w:rPr>
          <w:rFonts w:ascii="Calibri Light" w:hAnsi="Calibri Light" w:cs="Calibri Light"/>
          <w:i/>
          <w:sz w:val="18"/>
          <w:szCs w:val="18"/>
        </w:rPr>
        <w:t>Please, tick the box as applicable</w:t>
      </w:r>
    </w:p>
  </w:footnote>
  <w:footnote w:id="5">
    <w:p w14:paraId="242BC157" w14:textId="174A15C2" w:rsidR="00C40A00" w:rsidRPr="00D13D78" w:rsidRDefault="00C40A00" w:rsidP="003D442E">
      <w:pPr>
        <w:pStyle w:val="FootnoteText"/>
        <w:rPr>
          <w:rFonts w:ascii="Calibri Light" w:hAnsi="Calibri Light" w:cs="Calibri Light"/>
        </w:rPr>
      </w:pPr>
      <w:r w:rsidRPr="00D13D78">
        <w:rPr>
          <w:rStyle w:val="FootnoteReference"/>
          <w:rFonts w:ascii="Calibri Light" w:hAnsi="Calibri Light" w:cs="Calibri Light"/>
        </w:rPr>
        <w:footnoteRef/>
      </w:r>
      <w:r w:rsidRPr="00D13D78">
        <w:rPr>
          <w:rFonts w:ascii="Calibri Light" w:hAnsi="Calibri Light" w:cs="Calibri Light"/>
        </w:rPr>
        <w:t xml:space="preserve"> </w:t>
      </w:r>
      <w:r w:rsidRPr="00D13D78">
        <w:rPr>
          <w:rFonts w:ascii="Calibri Light" w:hAnsi="Calibri Light" w:cs="Calibri Light"/>
          <w:i/>
          <w:sz w:val="18"/>
          <w:szCs w:val="18"/>
        </w:rPr>
        <w:t>Please, tick the box as applicable, indicate data and provide identity/register documents of ultimate beneficiary(</w:t>
      </w:r>
      <w:proofErr w:type="spellStart"/>
      <w:r w:rsidRPr="00D13D78">
        <w:rPr>
          <w:rFonts w:ascii="Calibri Light" w:hAnsi="Calibri Light" w:cs="Calibri Light"/>
          <w:i/>
          <w:sz w:val="18"/>
          <w:szCs w:val="18"/>
        </w:rPr>
        <w:t>ies</w:t>
      </w:r>
      <w:proofErr w:type="spellEnd"/>
      <w:r w:rsidRPr="00D13D78">
        <w:rPr>
          <w:rFonts w:ascii="Calibri Light" w:hAnsi="Calibri Light" w:cs="Calibri Light"/>
          <w:i/>
          <w:sz w:val="18"/>
          <w:szCs w:val="18"/>
        </w:rPr>
        <w:t>), i.e. the person(s) or entity(</w:t>
      </w:r>
      <w:proofErr w:type="spellStart"/>
      <w:r w:rsidRPr="00D13D78">
        <w:rPr>
          <w:rFonts w:ascii="Calibri Light" w:hAnsi="Calibri Light" w:cs="Calibri Light"/>
          <w:i/>
          <w:sz w:val="18"/>
          <w:szCs w:val="18"/>
        </w:rPr>
        <w:t>ies</w:t>
      </w:r>
      <w:proofErr w:type="spellEnd"/>
      <w:r w:rsidRPr="00D13D78">
        <w:rPr>
          <w:rFonts w:ascii="Calibri Light" w:hAnsi="Calibri Light" w:cs="Calibri Light"/>
          <w:i/>
          <w:sz w:val="18"/>
          <w:szCs w:val="18"/>
        </w:rPr>
        <w:t xml:space="preserve">) on behalf of whom </w:t>
      </w:r>
      <w:proofErr w:type="gramStart"/>
      <w:r w:rsidR="00534F27" w:rsidRPr="00D13D78">
        <w:rPr>
          <w:rFonts w:ascii="Calibri Light" w:hAnsi="Calibri Light" w:cs="Calibri Light"/>
          <w:i/>
          <w:sz w:val="18"/>
          <w:szCs w:val="18"/>
        </w:rPr>
        <w:t xml:space="preserve">Contractor </w:t>
      </w:r>
      <w:r w:rsidRPr="00D13D78">
        <w:rPr>
          <w:rFonts w:ascii="Calibri Light" w:hAnsi="Calibri Light" w:cs="Calibri Light"/>
          <w:i/>
          <w:sz w:val="18"/>
          <w:szCs w:val="18"/>
        </w:rPr>
        <w:t xml:space="preserve"> is</w:t>
      </w:r>
      <w:proofErr w:type="gramEnd"/>
      <w:r w:rsidRPr="00D13D78">
        <w:rPr>
          <w:rFonts w:ascii="Calibri Light" w:hAnsi="Calibri Light" w:cs="Calibri Light"/>
          <w:i/>
          <w:sz w:val="18"/>
          <w:szCs w:val="18"/>
        </w:rPr>
        <w:t xml:space="preserve"> acting. In case of doubt, liaise with </w:t>
      </w:r>
      <w:r w:rsidR="00534F27" w:rsidRPr="00D13D78">
        <w:rPr>
          <w:rFonts w:ascii="Calibri Light" w:hAnsi="Calibri Light" w:cs="Calibri Light"/>
          <w:i/>
          <w:sz w:val="18"/>
          <w:szCs w:val="18"/>
        </w:rPr>
        <w:t>EIT RawMaterials</w:t>
      </w:r>
      <w:r w:rsidRPr="00D13D78">
        <w:rPr>
          <w:rFonts w:ascii="Calibri Light" w:hAnsi="Calibri Light" w:cs="Calibri Light"/>
          <w:i/>
          <w:sz w:val="18"/>
          <w:szCs w:val="18"/>
        </w:rPr>
        <w:t>.</w:t>
      </w:r>
    </w:p>
    <w:p w14:paraId="3DA4E9AB" w14:textId="77777777" w:rsidR="00C40A00" w:rsidRPr="00596717" w:rsidRDefault="00C40A00">
      <w:pPr>
        <w:pStyle w:val="FootnoteText"/>
        <w:rPr>
          <w:lang w:val="en-US"/>
        </w:rPr>
      </w:pPr>
    </w:p>
  </w:footnote>
  <w:footnote w:id="6">
    <w:p w14:paraId="7AA50E66" w14:textId="77777777" w:rsidR="00C40A00" w:rsidRPr="00D13D78" w:rsidRDefault="00C40A00" w:rsidP="002C5C90">
      <w:pPr>
        <w:pStyle w:val="FootnoteText"/>
        <w:rPr>
          <w:rFonts w:ascii="Calibri Light" w:hAnsi="Calibri Light" w:cs="Calibri Light"/>
        </w:rPr>
      </w:pPr>
      <w:r w:rsidRPr="00D13D78">
        <w:rPr>
          <w:rStyle w:val="FootnoteReference"/>
          <w:rFonts w:ascii="Calibri Light" w:hAnsi="Calibri Light" w:cs="Calibri Light"/>
        </w:rPr>
        <w:footnoteRef/>
      </w:r>
      <w:r w:rsidRPr="00D13D78">
        <w:rPr>
          <w:rFonts w:ascii="Calibri Light" w:hAnsi="Calibri Light" w:cs="Calibri Light"/>
        </w:rPr>
        <w:t xml:space="preserve"> </w:t>
      </w:r>
      <w:r w:rsidRPr="00D13D78">
        <w:rPr>
          <w:rFonts w:ascii="Calibri Light" w:hAnsi="Calibri Light" w:cs="Calibri Light"/>
          <w:i/>
          <w:sz w:val="18"/>
          <w:szCs w:val="18"/>
        </w:rPr>
        <w:t>Please, tick the box as applicable, indicate data and provide identity/register documents of PEP involved. In case of doubt, liaise with HQ.</w:t>
      </w:r>
    </w:p>
  </w:footnote>
  <w:footnote w:id="7">
    <w:p w14:paraId="2926519F" w14:textId="7B02732B" w:rsidR="00C40A00" w:rsidRPr="00787A0F" w:rsidRDefault="00C40A00" w:rsidP="002C5C90">
      <w:pPr>
        <w:pStyle w:val="FootnoteText"/>
      </w:pPr>
      <w:r w:rsidRPr="00D13D78">
        <w:rPr>
          <w:rStyle w:val="FootnoteReference"/>
          <w:rFonts w:ascii="Calibri Light" w:hAnsi="Calibri Light" w:cs="Calibri Light"/>
        </w:rPr>
        <w:footnoteRef/>
      </w:r>
      <w:r w:rsidRPr="00D13D78">
        <w:rPr>
          <w:rFonts w:ascii="Calibri Light" w:hAnsi="Calibri Light" w:cs="Calibri Light"/>
        </w:rPr>
        <w:t xml:space="preserve"> </w:t>
      </w:r>
      <w:r w:rsidRPr="00D13D78">
        <w:rPr>
          <w:rFonts w:ascii="Calibri Light" w:hAnsi="Calibri Light" w:cs="Calibri Light"/>
          <w:i/>
          <w:sz w:val="18"/>
          <w:szCs w:val="18"/>
        </w:rPr>
        <w:t xml:space="preserve">Please, tick the box as applicable, indicate data including by specifying the sanctions list, and provide identity/register documents of entity or person listed. In case of doubt, liaise with </w:t>
      </w:r>
      <w:r w:rsidR="00F7658E" w:rsidRPr="00D13D78">
        <w:rPr>
          <w:rFonts w:ascii="Calibri Light" w:hAnsi="Calibri Light" w:cs="Calibri Light"/>
          <w:i/>
          <w:sz w:val="18"/>
          <w:szCs w:val="18"/>
        </w:rPr>
        <w:t>EIT RawMaterials</w:t>
      </w:r>
      <w:r w:rsidRPr="00D13D78">
        <w:rPr>
          <w:rFonts w:ascii="Calibri Light" w:hAnsi="Calibri Light" w:cs="Calibri Light"/>
          <w:i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6BD2" w14:textId="3FED2AF4" w:rsidR="00C40A00" w:rsidRDefault="00C40A00" w:rsidP="00B96AE1">
    <w:pPr>
      <w:pStyle w:val="Header"/>
    </w:pPr>
    <w:r>
      <w:rPr>
        <w:noProof/>
        <w:lang w:val="de-DE"/>
      </w:rPr>
      <w:drawing>
        <wp:anchor distT="0" distB="0" distL="114300" distR="114300" simplePos="0" relativeHeight="251658240" behindDoc="0" locked="0" layoutInCell="1" allowOverlap="1" wp14:anchorId="08959B8D" wp14:editId="74DED964">
          <wp:simplePos x="0" y="0"/>
          <wp:positionH relativeFrom="leftMargin">
            <wp:posOffset>-63682</wp:posOffset>
          </wp:positionH>
          <wp:positionV relativeFrom="topMargin">
            <wp:posOffset>614680</wp:posOffset>
          </wp:positionV>
          <wp:extent cx="7548000" cy="799200"/>
          <wp:effectExtent l="0" t="0" r="0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000" cy="7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59EA3C" w14:textId="77777777" w:rsidR="00C40A00" w:rsidRPr="00F36846" w:rsidRDefault="00C40A00" w:rsidP="00B96AE1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E580BC6"/>
    <w:lvl w:ilvl="0">
      <w:start w:val="1"/>
      <w:numFmt w:val="none"/>
      <w:pStyle w:val="berschrift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auf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952F03"/>
    <w:multiLevelType w:val="hybridMultilevel"/>
    <w:tmpl w:val="88ACACD0"/>
    <w:lvl w:ilvl="0" w:tplc="93280E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8649AD"/>
    <w:multiLevelType w:val="hybridMultilevel"/>
    <w:tmpl w:val="24E858F6"/>
    <w:lvl w:ilvl="0" w:tplc="6C92BC24">
      <w:start w:val="2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B2CF8"/>
    <w:multiLevelType w:val="hybridMultilevel"/>
    <w:tmpl w:val="3420296A"/>
    <w:lvl w:ilvl="0" w:tplc="640489C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77D41"/>
    <w:multiLevelType w:val="hybridMultilevel"/>
    <w:tmpl w:val="5C3CF4CC"/>
    <w:lvl w:ilvl="0" w:tplc="1D50D566">
      <w:start w:val="1"/>
      <w:numFmt w:val="lowerLetter"/>
      <w:lvlText w:val="(%1)"/>
      <w:lvlJc w:val="left"/>
      <w:pPr>
        <w:ind w:left="220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923" w:hanging="360"/>
      </w:pPr>
    </w:lvl>
    <w:lvl w:ilvl="2" w:tplc="0407001B" w:tentative="1">
      <w:start w:val="1"/>
      <w:numFmt w:val="lowerRoman"/>
      <w:lvlText w:val="%3."/>
      <w:lvlJc w:val="right"/>
      <w:pPr>
        <w:ind w:left="3643" w:hanging="180"/>
      </w:pPr>
    </w:lvl>
    <w:lvl w:ilvl="3" w:tplc="0407000F" w:tentative="1">
      <w:start w:val="1"/>
      <w:numFmt w:val="decimal"/>
      <w:lvlText w:val="%4."/>
      <w:lvlJc w:val="left"/>
      <w:pPr>
        <w:ind w:left="4363" w:hanging="360"/>
      </w:pPr>
    </w:lvl>
    <w:lvl w:ilvl="4" w:tplc="04070019" w:tentative="1">
      <w:start w:val="1"/>
      <w:numFmt w:val="lowerLetter"/>
      <w:lvlText w:val="%5."/>
      <w:lvlJc w:val="left"/>
      <w:pPr>
        <w:ind w:left="5083" w:hanging="360"/>
      </w:pPr>
    </w:lvl>
    <w:lvl w:ilvl="5" w:tplc="0407001B" w:tentative="1">
      <w:start w:val="1"/>
      <w:numFmt w:val="lowerRoman"/>
      <w:lvlText w:val="%6."/>
      <w:lvlJc w:val="right"/>
      <w:pPr>
        <w:ind w:left="5803" w:hanging="180"/>
      </w:pPr>
    </w:lvl>
    <w:lvl w:ilvl="6" w:tplc="0407000F" w:tentative="1">
      <w:start w:val="1"/>
      <w:numFmt w:val="decimal"/>
      <w:lvlText w:val="%7."/>
      <w:lvlJc w:val="left"/>
      <w:pPr>
        <w:ind w:left="6523" w:hanging="360"/>
      </w:pPr>
    </w:lvl>
    <w:lvl w:ilvl="7" w:tplc="04070019" w:tentative="1">
      <w:start w:val="1"/>
      <w:numFmt w:val="lowerLetter"/>
      <w:lvlText w:val="%8."/>
      <w:lvlJc w:val="left"/>
      <w:pPr>
        <w:ind w:left="7243" w:hanging="360"/>
      </w:pPr>
    </w:lvl>
    <w:lvl w:ilvl="8" w:tplc="0407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6" w15:restartNumberingAfterBreak="0">
    <w:nsid w:val="0B365843"/>
    <w:multiLevelType w:val="multilevel"/>
    <w:tmpl w:val="4A40F9D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92" w:hanging="1440"/>
      </w:pPr>
      <w:rPr>
        <w:rFonts w:hint="default"/>
      </w:rPr>
    </w:lvl>
  </w:abstractNum>
  <w:abstractNum w:abstractNumId="7" w15:restartNumberingAfterBreak="0">
    <w:nsid w:val="0C04341C"/>
    <w:multiLevelType w:val="multilevel"/>
    <w:tmpl w:val="BFBC17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614271"/>
    <w:multiLevelType w:val="hybridMultilevel"/>
    <w:tmpl w:val="B66A9290"/>
    <w:lvl w:ilvl="0" w:tplc="E7B6DEAA">
      <w:start w:val="1"/>
      <w:numFmt w:val="lowerLetter"/>
      <w:lvlText w:val="(%1)"/>
      <w:lvlJc w:val="left"/>
      <w:pPr>
        <w:ind w:left="220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923" w:hanging="360"/>
      </w:pPr>
    </w:lvl>
    <w:lvl w:ilvl="2" w:tplc="0407001B" w:tentative="1">
      <w:start w:val="1"/>
      <w:numFmt w:val="lowerRoman"/>
      <w:lvlText w:val="%3."/>
      <w:lvlJc w:val="right"/>
      <w:pPr>
        <w:ind w:left="3643" w:hanging="180"/>
      </w:pPr>
    </w:lvl>
    <w:lvl w:ilvl="3" w:tplc="0407000F" w:tentative="1">
      <w:start w:val="1"/>
      <w:numFmt w:val="decimal"/>
      <w:lvlText w:val="%4."/>
      <w:lvlJc w:val="left"/>
      <w:pPr>
        <w:ind w:left="4363" w:hanging="360"/>
      </w:pPr>
    </w:lvl>
    <w:lvl w:ilvl="4" w:tplc="04070019" w:tentative="1">
      <w:start w:val="1"/>
      <w:numFmt w:val="lowerLetter"/>
      <w:lvlText w:val="%5."/>
      <w:lvlJc w:val="left"/>
      <w:pPr>
        <w:ind w:left="5083" w:hanging="360"/>
      </w:pPr>
    </w:lvl>
    <w:lvl w:ilvl="5" w:tplc="0407001B" w:tentative="1">
      <w:start w:val="1"/>
      <w:numFmt w:val="lowerRoman"/>
      <w:lvlText w:val="%6."/>
      <w:lvlJc w:val="right"/>
      <w:pPr>
        <w:ind w:left="5803" w:hanging="180"/>
      </w:pPr>
    </w:lvl>
    <w:lvl w:ilvl="6" w:tplc="0407000F" w:tentative="1">
      <w:start w:val="1"/>
      <w:numFmt w:val="decimal"/>
      <w:lvlText w:val="%7."/>
      <w:lvlJc w:val="left"/>
      <w:pPr>
        <w:ind w:left="6523" w:hanging="360"/>
      </w:pPr>
    </w:lvl>
    <w:lvl w:ilvl="7" w:tplc="04070019" w:tentative="1">
      <w:start w:val="1"/>
      <w:numFmt w:val="lowerLetter"/>
      <w:lvlText w:val="%8."/>
      <w:lvlJc w:val="left"/>
      <w:pPr>
        <w:ind w:left="7243" w:hanging="360"/>
      </w:pPr>
    </w:lvl>
    <w:lvl w:ilvl="8" w:tplc="0407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9" w15:restartNumberingAfterBreak="0">
    <w:nsid w:val="177F0C7D"/>
    <w:multiLevelType w:val="hybridMultilevel"/>
    <w:tmpl w:val="11623494"/>
    <w:lvl w:ilvl="0" w:tplc="05D03D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E3F75"/>
    <w:multiLevelType w:val="hybridMultilevel"/>
    <w:tmpl w:val="97B8D1AA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248CD"/>
    <w:multiLevelType w:val="hybridMultilevel"/>
    <w:tmpl w:val="C7FA42D4"/>
    <w:lvl w:ilvl="0" w:tplc="45E846A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68884D0">
      <w:numFmt w:val="bullet"/>
      <w:lvlText w:val="•"/>
      <w:lvlJc w:val="left"/>
      <w:pPr>
        <w:ind w:left="1440" w:hanging="360"/>
      </w:pPr>
      <w:rPr>
        <w:rFonts w:ascii="Arial" w:eastAsia="SimSu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E19DF"/>
    <w:multiLevelType w:val="multilevel"/>
    <w:tmpl w:val="6D62A798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4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48" w:hanging="1800"/>
      </w:pPr>
      <w:rPr>
        <w:rFonts w:hint="default"/>
      </w:rPr>
    </w:lvl>
  </w:abstractNum>
  <w:abstractNum w:abstractNumId="13" w15:restartNumberingAfterBreak="0">
    <w:nsid w:val="1E3F0561"/>
    <w:multiLevelType w:val="multilevel"/>
    <w:tmpl w:val="0BE81F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92" w:hanging="1440"/>
      </w:pPr>
      <w:rPr>
        <w:rFonts w:hint="default"/>
      </w:rPr>
    </w:lvl>
  </w:abstractNum>
  <w:abstractNum w:abstractNumId="14" w15:restartNumberingAfterBreak="0">
    <w:nsid w:val="207D17DF"/>
    <w:multiLevelType w:val="multilevel"/>
    <w:tmpl w:val="0B8E91A2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53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15" w15:restartNumberingAfterBreak="0">
    <w:nsid w:val="22AC4EC2"/>
    <w:multiLevelType w:val="multilevel"/>
    <w:tmpl w:val="8B0A78C2"/>
    <w:lvl w:ilvl="0">
      <w:start w:val="1"/>
      <w:numFmt w:val="decimal"/>
      <w:pStyle w:val="OvkEngniveau1"/>
      <w:lvlText w:val="Section %1."/>
      <w:lvlJc w:val="left"/>
      <w:pPr>
        <w:tabs>
          <w:tab w:val="num" w:pos="2949"/>
        </w:tabs>
        <w:ind w:left="2949" w:hanging="1814"/>
      </w:pPr>
      <w:rPr>
        <w:rFonts w:hint="default"/>
        <w:b/>
        <w:caps/>
        <w:lang w:val="en-US"/>
      </w:rPr>
    </w:lvl>
    <w:lvl w:ilvl="1">
      <w:start w:val="1"/>
      <w:numFmt w:val="decimal"/>
      <w:pStyle w:val="OvkEngniveau2"/>
      <w:lvlText w:val="%1.%2"/>
      <w:lvlJc w:val="left"/>
      <w:pPr>
        <w:tabs>
          <w:tab w:val="num" w:pos="1389"/>
        </w:tabs>
        <w:ind w:left="1389" w:hanging="680"/>
      </w:pPr>
      <w:rPr>
        <w:rFonts w:hint="default"/>
        <w:b w:val="0"/>
        <w:u w:val="none"/>
      </w:rPr>
    </w:lvl>
    <w:lvl w:ilvl="2">
      <w:start w:val="1"/>
      <w:numFmt w:val="lowerLetter"/>
      <w:pStyle w:val="OvkEngniveau3"/>
      <w:lvlText w:val="%3."/>
      <w:lvlJc w:val="left"/>
      <w:pPr>
        <w:tabs>
          <w:tab w:val="num" w:pos="1247"/>
        </w:tabs>
        <w:ind w:left="1247" w:hanging="567"/>
      </w:pPr>
      <w:rPr>
        <w:rFonts w:hint="default"/>
      </w:rPr>
    </w:lvl>
    <w:lvl w:ilvl="3">
      <w:start w:val="1"/>
      <w:numFmt w:val="lowerRoman"/>
      <w:pStyle w:val="OvkEngniveau4"/>
      <w:lvlText w:val="(%4)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4">
      <w:start w:val="1"/>
      <w:numFmt w:val="decimal"/>
      <w:pStyle w:val="OvkEngniveau5"/>
      <w:lvlText w:val="%5.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5">
      <w:start w:val="1"/>
      <w:numFmt w:val="lowerLetter"/>
      <w:pStyle w:val="OvkEngniveau6"/>
      <w:lvlText w:val="%6."/>
      <w:lvlJc w:val="left"/>
      <w:pPr>
        <w:tabs>
          <w:tab w:val="num" w:pos="2948"/>
        </w:tabs>
        <w:ind w:left="2948" w:hanging="567"/>
      </w:pPr>
      <w:rPr>
        <w:rFonts w:hint="default"/>
      </w:rPr>
    </w:lvl>
    <w:lvl w:ilvl="6">
      <w:start w:val="1"/>
      <w:numFmt w:val="lowerRoman"/>
      <w:pStyle w:val="OvkEngniveau7"/>
      <w:lvlText w:val="(%7)"/>
      <w:lvlJc w:val="left"/>
      <w:pPr>
        <w:tabs>
          <w:tab w:val="num" w:pos="3515"/>
        </w:tabs>
        <w:ind w:left="3515" w:hanging="567"/>
      </w:pPr>
      <w:rPr>
        <w:rFonts w:hint="default"/>
      </w:rPr>
    </w:lvl>
    <w:lvl w:ilvl="7">
      <w:start w:val="1"/>
      <w:numFmt w:val="decimal"/>
      <w:pStyle w:val="OvkEngniveau8"/>
      <w:lvlText w:val="%8."/>
      <w:lvlJc w:val="left"/>
      <w:pPr>
        <w:tabs>
          <w:tab w:val="num" w:pos="4082"/>
        </w:tabs>
        <w:ind w:left="4082" w:hanging="567"/>
      </w:pPr>
      <w:rPr>
        <w:rFonts w:hint="default"/>
      </w:rPr>
    </w:lvl>
    <w:lvl w:ilvl="8">
      <w:start w:val="1"/>
      <w:numFmt w:val="lowerLetter"/>
      <w:pStyle w:val="OvkEngniveau9"/>
      <w:lvlText w:val="%9."/>
      <w:lvlJc w:val="left"/>
      <w:pPr>
        <w:tabs>
          <w:tab w:val="num" w:pos="4649"/>
        </w:tabs>
        <w:ind w:left="4649" w:hanging="567"/>
      </w:pPr>
      <w:rPr>
        <w:rFonts w:hint="default"/>
      </w:rPr>
    </w:lvl>
  </w:abstractNum>
  <w:abstractNum w:abstractNumId="16" w15:restartNumberingAfterBreak="0">
    <w:nsid w:val="247976A0"/>
    <w:multiLevelType w:val="hybridMultilevel"/>
    <w:tmpl w:val="24A2A3D8"/>
    <w:lvl w:ilvl="0" w:tplc="5A12E9AC">
      <w:start w:val="1"/>
      <w:numFmt w:val="lowerLetter"/>
      <w:lvlText w:val="(%1)"/>
      <w:lvlJc w:val="left"/>
      <w:pPr>
        <w:ind w:left="163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356" w:hanging="360"/>
      </w:pPr>
    </w:lvl>
    <w:lvl w:ilvl="2" w:tplc="0407001B" w:tentative="1">
      <w:start w:val="1"/>
      <w:numFmt w:val="lowerRoman"/>
      <w:lvlText w:val="%3."/>
      <w:lvlJc w:val="right"/>
      <w:pPr>
        <w:ind w:left="3076" w:hanging="180"/>
      </w:pPr>
    </w:lvl>
    <w:lvl w:ilvl="3" w:tplc="0407000F" w:tentative="1">
      <w:start w:val="1"/>
      <w:numFmt w:val="decimal"/>
      <w:lvlText w:val="%4."/>
      <w:lvlJc w:val="left"/>
      <w:pPr>
        <w:ind w:left="3796" w:hanging="360"/>
      </w:pPr>
    </w:lvl>
    <w:lvl w:ilvl="4" w:tplc="04070019" w:tentative="1">
      <w:start w:val="1"/>
      <w:numFmt w:val="lowerLetter"/>
      <w:lvlText w:val="%5."/>
      <w:lvlJc w:val="left"/>
      <w:pPr>
        <w:ind w:left="4516" w:hanging="360"/>
      </w:pPr>
    </w:lvl>
    <w:lvl w:ilvl="5" w:tplc="0407001B" w:tentative="1">
      <w:start w:val="1"/>
      <w:numFmt w:val="lowerRoman"/>
      <w:lvlText w:val="%6."/>
      <w:lvlJc w:val="right"/>
      <w:pPr>
        <w:ind w:left="5236" w:hanging="180"/>
      </w:pPr>
    </w:lvl>
    <w:lvl w:ilvl="6" w:tplc="0407000F" w:tentative="1">
      <w:start w:val="1"/>
      <w:numFmt w:val="decimal"/>
      <w:lvlText w:val="%7."/>
      <w:lvlJc w:val="left"/>
      <w:pPr>
        <w:ind w:left="5956" w:hanging="360"/>
      </w:pPr>
    </w:lvl>
    <w:lvl w:ilvl="7" w:tplc="04070019" w:tentative="1">
      <w:start w:val="1"/>
      <w:numFmt w:val="lowerLetter"/>
      <w:lvlText w:val="%8."/>
      <w:lvlJc w:val="left"/>
      <w:pPr>
        <w:ind w:left="6676" w:hanging="360"/>
      </w:pPr>
    </w:lvl>
    <w:lvl w:ilvl="8" w:tplc="040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24CA2004"/>
    <w:multiLevelType w:val="hybridMultilevel"/>
    <w:tmpl w:val="32322E2E"/>
    <w:lvl w:ilvl="0" w:tplc="3C224F64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0547D"/>
    <w:multiLevelType w:val="multilevel"/>
    <w:tmpl w:val="D34489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9" w15:restartNumberingAfterBreak="0">
    <w:nsid w:val="25FB3670"/>
    <w:multiLevelType w:val="hybridMultilevel"/>
    <w:tmpl w:val="40740856"/>
    <w:lvl w:ilvl="0" w:tplc="9A80A3BE">
      <w:start w:val="2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222E2"/>
    <w:multiLevelType w:val="multilevel"/>
    <w:tmpl w:val="FC304B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21" w15:restartNumberingAfterBreak="0">
    <w:nsid w:val="2EBB6812"/>
    <w:multiLevelType w:val="multilevel"/>
    <w:tmpl w:val="70223C74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6481910"/>
    <w:multiLevelType w:val="hybridMultilevel"/>
    <w:tmpl w:val="FA9E493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C7A00"/>
    <w:multiLevelType w:val="multilevel"/>
    <w:tmpl w:val="F4BA04D4"/>
    <w:name w:val="doMultiLevel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 w15:restartNumberingAfterBreak="0">
    <w:nsid w:val="3BF86AB3"/>
    <w:multiLevelType w:val="multilevel"/>
    <w:tmpl w:val="3F482D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25" w15:restartNumberingAfterBreak="0">
    <w:nsid w:val="3DBF102E"/>
    <w:multiLevelType w:val="multilevel"/>
    <w:tmpl w:val="0B0064B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ind w:left="820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  <w:u w:val="single"/>
      </w:rPr>
    </w:lvl>
  </w:abstractNum>
  <w:abstractNum w:abstractNumId="26" w15:restartNumberingAfterBreak="0">
    <w:nsid w:val="3E8B0888"/>
    <w:multiLevelType w:val="hybridMultilevel"/>
    <w:tmpl w:val="29BA3396"/>
    <w:lvl w:ilvl="0" w:tplc="4C7A4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221EF3"/>
    <w:multiLevelType w:val="multilevel"/>
    <w:tmpl w:val="140C4C7A"/>
    <w:lvl w:ilvl="0">
      <w:start w:val="1"/>
      <w:numFmt w:val="lowerLetter"/>
      <w:lvlText w:val="(%1)"/>
      <w:lvlJc w:val="left"/>
      <w:pPr>
        <w:tabs>
          <w:tab w:val="left" w:pos="576"/>
        </w:tabs>
      </w:pPr>
      <w:rPr>
        <w:rFonts w:ascii="Times New Roman" w:eastAsia="Times New Roman" w:hAnsi="Times New Roman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D114DD"/>
    <w:multiLevelType w:val="hybridMultilevel"/>
    <w:tmpl w:val="2AA4432E"/>
    <w:lvl w:ilvl="0" w:tplc="9170232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B0C31"/>
    <w:multiLevelType w:val="hybridMultilevel"/>
    <w:tmpl w:val="E00CEA02"/>
    <w:lvl w:ilvl="0" w:tplc="E8D25952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A2E99"/>
    <w:multiLevelType w:val="multilevel"/>
    <w:tmpl w:val="97ECBF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53E53D82"/>
    <w:multiLevelType w:val="hybridMultilevel"/>
    <w:tmpl w:val="79D8BFAC"/>
    <w:lvl w:ilvl="0" w:tplc="B81E0D3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C505C"/>
    <w:multiLevelType w:val="hybridMultilevel"/>
    <w:tmpl w:val="68563C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9B5804"/>
    <w:multiLevelType w:val="multilevel"/>
    <w:tmpl w:val="4D401946"/>
    <w:lvl w:ilvl="0">
      <w:start w:val="1"/>
      <w:numFmt w:val="lowerLetter"/>
      <w:lvlText w:val="(%1)"/>
      <w:lvlJc w:val="left"/>
      <w:pPr>
        <w:tabs>
          <w:tab w:val="left" w:pos="576"/>
        </w:tabs>
      </w:pPr>
      <w:rPr>
        <w:rFonts w:ascii="Times New Roman" w:eastAsia="Times New Roman" w:hAnsi="Times New Roman"/>
        <w:color w:val="000000"/>
        <w:spacing w:val="-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68A22C2"/>
    <w:multiLevelType w:val="multilevel"/>
    <w:tmpl w:val="4EAA4970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5" w15:restartNumberingAfterBreak="0">
    <w:nsid w:val="579A7427"/>
    <w:multiLevelType w:val="multilevel"/>
    <w:tmpl w:val="A76C593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6" w15:restartNumberingAfterBreak="0">
    <w:nsid w:val="58977043"/>
    <w:multiLevelType w:val="hybridMultilevel"/>
    <w:tmpl w:val="A714451A"/>
    <w:lvl w:ilvl="0" w:tplc="AABA161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973425"/>
    <w:multiLevelType w:val="hybridMultilevel"/>
    <w:tmpl w:val="49FA5F5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34627A"/>
    <w:multiLevelType w:val="multilevel"/>
    <w:tmpl w:val="6D8ADB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5E035EED"/>
    <w:multiLevelType w:val="hybridMultilevel"/>
    <w:tmpl w:val="C2B8A344"/>
    <w:lvl w:ilvl="0" w:tplc="04070003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0" w15:restartNumberingAfterBreak="0">
    <w:nsid w:val="69472348"/>
    <w:multiLevelType w:val="multilevel"/>
    <w:tmpl w:val="4672D510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1532" w:hanging="54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  <w:u w:val="single"/>
      </w:rPr>
    </w:lvl>
  </w:abstractNum>
  <w:abstractNum w:abstractNumId="41" w15:restartNumberingAfterBreak="0">
    <w:nsid w:val="6C722D96"/>
    <w:multiLevelType w:val="hybridMultilevel"/>
    <w:tmpl w:val="1C52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03643E"/>
    <w:multiLevelType w:val="hybridMultilevel"/>
    <w:tmpl w:val="0AF25440"/>
    <w:lvl w:ilvl="0" w:tplc="034A9008">
      <w:start w:val="3"/>
      <w:numFmt w:val="bullet"/>
      <w:lvlText w:val=""/>
      <w:lvlJc w:val="left"/>
      <w:pPr>
        <w:ind w:left="2203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3" w15:restartNumberingAfterBreak="0">
    <w:nsid w:val="6FA43197"/>
    <w:multiLevelType w:val="hybridMultilevel"/>
    <w:tmpl w:val="3034B6B8"/>
    <w:lvl w:ilvl="0" w:tplc="40E4EA48">
      <w:start w:val="1"/>
      <w:numFmt w:val="bullet"/>
      <w:lvlText w:val="•"/>
      <w:lvlJc w:val="left"/>
      <w:pPr>
        <w:ind w:left="678" w:hanging="458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5C0640">
      <w:start w:val="1"/>
      <w:numFmt w:val="bullet"/>
      <w:lvlText w:val="•"/>
      <w:lvlJc w:val="left"/>
      <w:pPr>
        <w:ind w:left="784" w:hanging="34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D6ECD0">
      <w:start w:val="1"/>
      <w:numFmt w:val="bullet"/>
      <w:lvlText w:val="•"/>
      <w:lvlJc w:val="left"/>
      <w:pPr>
        <w:ind w:left="1004" w:hanging="34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CEC87AA">
      <w:start w:val="1"/>
      <w:numFmt w:val="bullet"/>
      <w:lvlText w:val="•"/>
      <w:lvlJc w:val="left"/>
      <w:pPr>
        <w:ind w:left="1224" w:hanging="34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83A7DE2">
      <w:start w:val="1"/>
      <w:numFmt w:val="bullet"/>
      <w:lvlText w:val="•"/>
      <w:lvlJc w:val="left"/>
      <w:pPr>
        <w:ind w:left="1444" w:hanging="34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5B61580">
      <w:start w:val="1"/>
      <w:numFmt w:val="bullet"/>
      <w:lvlText w:val="•"/>
      <w:lvlJc w:val="left"/>
      <w:pPr>
        <w:ind w:left="1664" w:hanging="34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C06890">
      <w:start w:val="1"/>
      <w:numFmt w:val="bullet"/>
      <w:lvlText w:val="•"/>
      <w:lvlJc w:val="left"/>
      <w:pPr>
        <w:ind w:left="1884" w:hanging="34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158BCCE">
      <w:start w:val="1"/>
      <w:numFmt w:val="bullet"/>
      <w:lvlText w:val="•"/>
      <w:lvlJc w:val="left"/>
      <w:pPr>
        <w:ind w:left="2104" w:hanging="34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1080D4">
      <w:start w:val="1"/>
      <w:numFmt w:val="bullet"/>
      <w:lvlText w:val="•"/>
      <w:lvlJc w:val="left"/>
      <w:pPr>
        <w:ind w:left="2324" w:hanging="34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7F1B08B7"/>
    <w:multiLevelType w:val="hybridMultilevel"/>
    <w:tmpl w:val="19C61680"/>
    <w:lvl w:ilvl="0" w:tplc="E8D25952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25EB2"/>
    <w:multiLevelType w:val="hybridMultilevel"/>
    <w:tmpl w:val="5A249E52"/>
    <w:lvl w:ilvl="0" w:tplc="200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2845935">
    <w:abstractNumId w:val="32"/>
  </w:num>
  <w:num w:numId="2" w16cid:durableId="55444388">
    <w:abstractNumId w:val="11"/>
  </w:num>
  <w:num w:numId="3" w16cid:durableId="557782142">
    <w:abstractNumId w:val="44"/>
  </w:num>
  <w:num w:numId="4" w16cid:durableId="187957841">
    <w:abstractNumId w:val="15"/>
  </w:num>
  <w:num w:numId="5" w16cid:durableId="559092912">
    <w:abstractNumId w:val="25"/>
  </w:num>
  <w:num w:numId="6" w16cid:durableId="219220562">
    <w:abstractNumId w:val="13"/>
  </w:num>
  <w:num w:numId="7" w16cid:durableId="130220243">
    <w:abstractNumId w:val="23"/>
  </w:num>
  <w:num w:numId="8" w16cid:durableId="1156799305">
    <w:abstractNumId w:val="6"/>
  </w:num>
  <w:num w:numId="9" w16cid:durableId="2113888525">
    <w:abstractNumId w:val="36"/>
  </w:num>
  <w:num w:numId="10" w16cid:durableId="990789231">
    <w:abstractNumId w:val="14"/>
  </w:num>
  <w:num w:numId="11" w16cid:durableId="1669558723">
    <w:abstractNumId w:val="40"/>
  </w:num>
  <w:num w:numId="12" w16cid:durableId="800729080">
    <w:abstractNumId w:val="29"/>
  </w:num>
  <w:num w:numId="13" w16cid:durableId="250937916">
    <w:abstractNumId w:val="12"/>
  </w:num>
  <w:num w:numId="14" w16cid:durableId="168102312">
    <w:abstractNumId w:val="37"/>
  </w:num>
  <w:num w:numId="15" w16cid:durableId="458256930">
    <w:abstractNumId w:val="30"/>
  </w:num>
  <w:num w:numId="16" w16cid:durableId="1643190152">
    <w:abstractNumId w:val="28"/>
  </w:num>
  <w:num w:numId="17" w16cid:durableId="113134024">
    <w:abstractNumId w:val="31"/>
  </w:num>
  <w:num w:numId="18" w16cid:durableId="49112973">
    <w:abstractNumId w:val="24"/>
  </w:num>
  <w:num w:numId="19" w16cid:durableId="841159893">
    <w:abstractNumId w:val="20"/>
  </w:num>
  <w:num w:numId="20" w16cid:durableId="894973113">
    <w:abstractNumId w:val="44"/>
  </w:num>
  <w:num w:numId="21" w16cid:durableId="117770731">
    <w:abstractNumId w:val="41"/>
  </w:num>
  <w:num w:numId="22" w16cid:durableId="949313817">
    <w:abstractNumId w:val="0"/>
  </w:num>
  <w:num w:numId="23" w16cid:durableId="918250048">
    <w:abstractNumId w:val="1"/>
  </w:num>
  <w:num w:numId="24" w16cid:durableId="73285346">
    <w:abstractNumId w:val="21"/>
  </w:num>
  <w:num w:numId="25" w16cid:durableId="1184592650">
    <w:abstractNumId w:val="39"/>
  </w:num>
  <w:num w:numId="26" w16cid:durableId="1799714192">
    <w:abstractNumId w:val="42"/>
  </w:num>
  <w:num w:numId="27" w16cid:durableId="1114791490">
    <w:abstractNumId w:val="18"/>
  </w:num>
  <w:num w:numId="28" w16cid:durableId="1541017701">
    <w:abstractNumId w:val="22"/>
  </w:num>
  <w:num w:numId="29" w16cid:durableId="76631175">
    <w:abstractNumId w:val="43"/>
  </w:num>
  <w:num w:numId="30" w16cid:durableId="1879659175">
    <w:abstractNumId w:val="2"/>
  </w:num>
  <w:num w:numId="31" w16cid:durableId="219944381">
    <w:abstractNumId w:val="4"/>
  </w:num>
  <w:num w:numId="32" w16cid:durableId="1793405651">
    <w:abstractNumId w:val="19"/>
  </w:num>
  <w:num w:numId="33" w16cid:durableId="1726178304">
    <w:abstractNumId w:val="26"/>
  </w:num>
  <w:num w:numId="34" w16cid:durableId="1370110002">
    <w:abstractNumId w:val="38"/>
  </w:num>
  <w:num w:numId="35" w16cid:durableId="1595631900">
    <w:abstractNumId w:val="33"/>
  </w:num>
  <w:num w:numId="36" w16cid:durableId="1446801968">
    <w:abstractNumId w:val="27"/>
  </w:num>
  <w:num w:numId="37" w16cid:durableId="781614471">
    <w:abstractNumId w:val="17"/>
  </w:num>
  <w:num w:numId="38" w16cid:durableId="379473741">
    <w:abstractNumId w:val="3"/>
  </w:num>
  <w:num w:numId="39" w16cid:durableId="840971255">
    <w:abstractNumId w:val="16"/>
  </w:num>
  <w:num w:numId="40" w16cid:durableId="1804957389">
    <w:abstractNumId w:val="34"/>
  </w:num>
  <w:num w:numId="41" w16cid:durableId="708840001">
    <w:abstractNumId w:val="3"/>
  </w:num>
  <w:num w:numId="42" w16cid:durableId="1826772823">
    <w:abstractNumId w:val="5"/>
  </w:num>
  <w:num w:numId="43" w16cid:durableId="1537232552">
    <w:abstractNumId w:val="8"/>
  </w:num>
  <w:num w:numId="44" w16cid:durableId="58021239">
    <w:abstractNumId w:val="7"/>
  </w:num>
  <w:num w:numId="45" w16cid:durableId="1889994876">
    <w:abstractNumId w:val="10"/>
  </w:num>
  <w:num w:numId="46" w16cid:durableId="1892301000">
    <w:abstractNumId w:val="9"/>
  </w:num>
  <w:num w:numId="47" w16cid:durableId="1482849504">
    <w:abstractNumId w:val="35"/>
  </w:num>
  <w:num w:numId="48" w16cid:durableId="1164205829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9"/>
  <w:autoHyphenation/>
  <w:hyphenationZone w:val="425"/>
  <w:drawingGridHorizontalSpacing w:val="21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ktenNr" w:val="40011-16/010"/>
    <w:docVar w:name="DokBeschreibung" w:val="PA SME V08D"/>
    <w:docVar w:name="DokLfdNr" w:val="01155"/>
  </w:docVars>
  <w:rsids>
    <w:rsidRoot w:val="00C869B7"/>
    <w:rsid w:val="00002308"/>
    <w:rsid w:val="00002FA7"/>
    <w:rsid w:val="00004ACE"/>
    <w:rsid w:val="00005258"/>
    <w:rsid w:val="000054C3"/>
    <w:rsid w:val="0000749D"/>
    <w:rsid w:val="00007DCD"/>
    <w:rsid w:val="00007DD2"/>
    <w:rsid w:val="0001288E"/>
    <w:rsid w:val="000132B1"/>
    <w:rsid w:val="000145B2"/>
    <w:rsid w:val="00015642"/>
    <w:rsid w:val="00017F1F"/>
    <w:rsid w:val="00017F6B"/>
    <w:rsid w:val="000245D9"/>
    <w:rsid w:val="000254DE"/>
    <w:rsid w:val="0002607B"/>
    <w:rsid w:val="000261E2"/>
    <w:rsid w:val="0002622F"/>
    <w:rsid w:val="00027679"/>
    <w:rsid w:val="000312AE"/>
    <w:rsid w:val="00033422"/>
    <w:rsid w:val="00033B5B"/>
    <w:rsid w:val="00033E74"/>
    <w:rsid w:val="0003630E"/>
    <w:rsid w:val="00037640"/>
    <w:rsid w:val="00037832"/>
    <w:rsid w:val="0004040A"/>
    <w:rsid w:val="000404E7"/>
    <w:rsid w:val="000417C7"/>
    <w:rsid w:val="0004228A"/>
    <w:rsid w:val="00043056"/>
    <w:rsid w:val="000435B1"/>
    <w:rsid w:val="00043E3E"/>
    <w:rsid w:val="00047AB2"/>
    <w:rsid w:val="000512F3"/>
    <w:rsid w:val="00053FD8"/>
    <w:rsid w:val="00054C02"/>
    <w:rsid w:val="000557BD"/>
    <w:rsid w:val="000570B0"/>
    <w:rsid w:val="0006154C"/>
    <w:rsid w:val="000615DD"/>
    <w:rsid w:val="000618FB"/>
    <w:rsid w:val="00061B11"/>
    <w:rsid w:val="00063DCD"/>
    <w:rsid w:val="00063F0D"/>
    <w:rsid w:val="00065565"/>
    <w:rsid w:val="00065722"/>
    <w:rsid w:val="00070F38"/>
    <w:rsid w:val="00071202"/>
    <w:rsid w:val="000716BF"/>
    <w:rsid w:val="00071C1A"/>
    <w:rsid w:val="00073ADA"/>
    <w:rsid w:val="00074171"/>
    <w:rsid w:val="000760CD"/>
    <w:rsid w:val="00076935"/>
    <w:rsid w:val="00081B94"/>
    <w:rsid w:val="000827BF"/>
    <w:rsid w:val="00084454"/>
    <w:rsid w:val="0008546C"/>
    <w:rsid w:val="00085F26"/>
    <w:rsid w:val="00085F77"/>
    <w:rsid w:val="000879CE"/>
    <w:rsid w:val="00091C5A"/>
    <w:rsid w:val="00093FED"/>
    <w:rsid w:val="00094832"/>
    <w:rsid w:val="000975A5"/>
    <w:rsid w:val="000A1F79"/>
    <w:rsid w:val="000A58DF"/>
    <w:rsid w:val="000A5BD3"/>
    <w:rsid w:val="000A756E"/>
    <w:rsid w:val="000B0984"/>
    <w:rsid w:val="000B1FD1"/>
    <w:rsid w:val="000B2374"/>
    <w:rsid w:val="000B2627"/>
    <w:rsid w:val="000B3FD2"/>
    <w:rsid w:val="000B4B1A"/>
    <w:rsid w:val="000B662B"/>
    <w:rsid w:val="000B70FF"/>
    <w:rsid w:val="000C2042"/>
    <w:rsid w:val="000C48E3"/>
    <w:rsid w:val="000D0178"/>
    <w:rsid w:val="000D0474"/>
    <w:rsid w:val="000D066A"/>
    <w:rsid w:val="000D116B"/>
    <w:rsid w:val="000D1886"/>
    <w:rsid w:val="000D254A"/>
    <w:rsid w:val="000D4B4F"/>
    <w:rsid w:val="000D5BC3"/>
    <w:rsid w:val="000D639C"/>
    <w:rsid w:val="000D6795"/>
    <w:rsid w:val="000D7076"/>
    <w:rsid w:val="000D79B3"/>
    <w:rsid w:val="000D7F5B"/>
    <w:rsid w:val="000E05A1"/>
    <w:rsid w:val="000E750F"/>
    <w:rsid w:val="000E7882"/>
    <w:rsid w:val="000E79B2"/>
    <w:rsid w:val="000E7DCA"/>
    <w:rsid w:val="000F1916"/>
    <w:rsid w:val="000F53DA"/>
    <w:rsid w:val="000F679B"/>
    <w:rsid w:val="000F71ED"/>
    <w:rsid w:val="000F78EF"/>
    <w:rsid w:val="000F7BC0"/>
    <w:rsid w:val="0010184C"/>
    <w:rsid w:val="00103D1D"/>
    <w:rsid w:val="00104070"/>
    <w:rsid w:val="001057E5"/>
    <w:rsid w:val="001111E0"/>
    <w:rsid w:val="00114304"/>
    <w:rsid w:val="00116EE2"/>
    <w:rsid w:val="001178EE"/>
    <w:rsid w:val="00120251"/>
    <w:rsid w:val="0012056D"/>
    <w:rsid w:val="001214CF"/>
    <w:rsid w:val="001222F2"/>
    <w:rsid w:val="0012564E"/>
    <w:rsid w:val="001257D1"/>
    <w:rsid w:val="00125F1E"/>
    <w:rsid w:val="001260C2"/>
    <w:rsid w:val="00126E05"/>
    <w:rsid w:val="001278D3"/>
    <w:rsid w:val="00127B6A"/>
    <w:rsid w:val="00127EBB"/>
    <w:rsid w:val="001314F3"/>
    <w:rsid w:val="00131A27"/>
    <w:rsid w:val="0013521C"/>
    <w:rsid w:val="00135E8D"/>
    <w:rsid w:val="00140776"/>
    <w:rsid w:val="001409BC"/>
    <w:rsid w:val="00143F92"/>
    <w:rsid w:val="00145D86"/>
    <w:rsid w:val="00150DB2"/>
    <w:rsid w:val="00153FA6"/>
    <w:rsid w:val="00154BD1"/>
    <w:rsid w:val="00154CB6"/>
    <w:rsid w:val="00155031"/>
    <w:rsid w:val="00155171"/>
    <w:rsid w:val="001556F2"/>
    <w:rsid w:val="001605C0"/>
    <w:rsid w:val="001610C3"/>
    <w:rsid w:val="001623DC"/>
    <w:rsid w:val="00171461"/>
    <w:rsid w:val="001721EE"/>
    <w:rsid w:val="001723AC"/>
    <w:rsid w:val="00172FDB"/>
    <w:rsid w:val="001738F2"/>
    <w:rsid w:val="001753BC"/>
    <w:rsid w:val="00175961"/>
    <w:rsid w:val="001806A5"/>
    <w:rsid w:val="00181655"/>
    <w:rsid w:val="00181DC4"/>
    <w:rsid w:val="00182FE1"/>
    <w:rsid w:val="00183C43"/>
    <w:rsid w:val="0018467E"/>
    <w:rsid w:val="0018589F"/>
    <w:rsid w:val="001866DF"/>
    <w:rsid w:val="001939D6"/>
    <w:rsid w:val="001956D5"/>
    <w:rsid w:val="00195D6D"/>
    <w:rsid w:val="00196CDA"/>
    <w:rsid w:val="00197536"/>
    <w:rsid w:val="001A0DFC"/>
    <w:rsid w:val="001A2337"/>
    <w:rsid w:val="001A6EF3"/>
    <w:rsid w:val="001A73BD"/>
    <w:rsid w:val="001A7544"/>
    <w:rsid w:val="001B419B"/>
    <w:rsid w:val="001B4499"/>
    <w:rsid w:val="001B597B"/>
    <w:rsid w:val="001C03D1"/>
    <w:rsid w:val="001C0F68"/>
    <w:rsid w:val="001C3EFD"/>
    <w:rsid w:val="001C59B4"/>
    <w:rsid w:val="001C6904"/>
    <w:rsid w:val="001C6CD8"/>
    <w:rsid w:val="001D0039"/>
    <w:rsid w:val="001D031A"/>
    <w:rsid w:val="001D3694"/>
    <w:rsid w:val="001D37FC"/>
    <w:rsid w:val="001D43B4"/>
    <w:rsid w:val="001D544A"/>
    <w:rsid w:val="001D54FA"/>
    <w:rsid w:val="001E1E91"/>
    <w:rsid w:val="001E1F43"/>
    <w:rsid w:val="001E2FB4"/>
    <w:rsid w:val="001E411C"/>
    <w:rsid w:val="001E473B"/>
    <w:rsid w:val="001E4F56"/>
    <w:rsid w:val="001E52B0"/>
    <w:rsid w:val="001E5B28"/>
    <w:rsid w:val="001E7D11"/>
    <w:rsid w:val="001F2CB9"/>
    <w:rsid w:val="00200076"/>
    <w:rsid w:val="00201C0F"/>
    <w:rsid w:val="00203598"/>
    <w:rsid w:val="002102DB"/>
    <w:rsid w:val="002118E5"/>
    <w:rsid w:val="00211B84"/>
    <w:rsid w:val="00212E22"/>
    <w:rsid w:val="00213260"/>
    <w:rsid w:val="002151AC"/>
    <w:rsid w:val="00215BFE"/>
    <w:rsid w:val="00221E40"/>
    <w:rsid w:val="00224C28"/>
    <w:rsid w:val="00225E4A"/>
    <w:rsid w:val="0022601B"/>
    <w:rsid w:val="002318C5"/>
    <w:rsid w:val="00231BE1"/>
    <w:rsid w:val="00232AA6"/>
    <w:rsid w:val="00232D81"/>
    <w:rsid w:val="00233793"/>
    <w:rsid w:val="0023401C"/>
    <w:rsid w:val="00234490"/>
    <w:rsid w:val="00234BC4"/>
    <w:rsid w:val="00235FC3"/>
    <w:rsid w:val="00240550"/>
    <w:rsid w:val="00242032"/>
    <w:rsid w:val="00242F5D"/>
    <w:rsid w:val="002463E2"/>
    <w:rsid w:val="00246A21"/>
    <w:rsid w:val="00250032"/>
    <w:rsid w:val="00250567"/>
    <w:rsid w:val="00251CBF"/>
    <w:rsid w:val="002522CD"/>
    <w:rsid w:val="0025272D"/>
    <w:rsid w:val="00252D6E"/>
    <w:rsid w:val="0025490B"/>
    <w:rsid w:val="002611D9"/>
    <w:rsid w:val="002627AD"/>
    <w:rsid w:val="00262E10"/>
    <w:rsid w:val="00265DBD"/>
    <w:rsid w:val="00266720"/>
    <w:rsid w:val="0027234B"/>
    <w:rsid w:val="002737C5"/>
    <w:rsid w:val="0027587A"/>
    <w:rsid w:val="00277FBD"/>
    <w:rsid w:val="00280301"/>
    <w:rsid w:val="00280B22"/>
    <w:rsid w:val="00281EA8"/>
    <w:rsid w:val="0028759B"/>
    <w:rsid w:val="00290835"/>
    <w:rsid w:val="0029108E"/>
    <w:rsid w:val="00292274"/>
    <w:rsid w:val="002924DA"/>
    <w:rsid w:val="00292AAF"/>
    <w:rsid w:val="002956AF"/>
    <w:rsid w:val="00295A5E"/>
    <w:rsid w:val="002A00A6"/>
    <w:rsid w:val="002A3E57"/>
    <w:rsid w:val="002A7A7F"/>
    <w:rsid w:val="002B1715"/>
    <w:rsid w:val="002B2AE1"/>
    <w:rsid w:val="002B3572"/>
    <w:rsid w:val="002B3D49"/>
    <w:rsid w:val="002B6134"/>
    <w:rsid w:val="002B61B0"/>
    <w:rsid w:val="002B66DE"/>
    <w:rsid w:val="002B6FB1"/>
    <w:rsid w:val="002B72F4"/>
    <w:rsid w:val="002C0622"/>
    <w:rsid w:val="002C1426"/>
    <w:rsid w:val="002C20A4"/>
    <w:rsid w:val="002C2BBB"/>
    <w:rsid w:val="002C2CA1"/>
    <w:rsid w:val="002C40D3"/>
    <w:rsid w:val="002C47BC"/>
    <w:rsid w:val="002C55D3"/>
    <w:rsid w:val="002C5C90"/>
    <w:rsid w:val="002C5DD3"/>
    <w:rsid w:val="002C686F"/>
    <w:rsid w:val="002C6921"/>
    <w:rsid w:val="002C7231"/>
    <w:rsid w:val="002C7AC6"/>
    <w:rsid w:val="002D08CC"/>
    <w:rsid w:val="002D1EE3"/>
    <w:rsid w:val="002D1FAD"/>
    <w:rsid w:val="002D2B80"/>
    <w:rsid w:val="002D3B94"/>
    <w:rsid w:val="002D3CAD"/>
    <w:rsid w:val="002D547F"/>
    <w:rsid w:val="002D6932"/>
    <w:rsid w:val="002D791B"/>
    <w:rsid w:val="002D7D22"/>
    <w:rsid w:val="002E0E74"/>
    <w:rsid w:val="002E0E9B"/>
    <w:rsid w:val="002E3E0F"/>
    <w:rsid w:val="002E5594"/>
    <w:rsid w:val="002E7D50"/>
    <w:rsid w:val="002F0214"/>
    <w:rsid w:val="002F0988"/>
    <w:rsid w:val="002F1030"/>
    <w:rsid w:val="002F1CDD"/>
    <w:rsid w:val="002F21F9"/>
    <w:rsid w:val="002F2A24"/>
    <w:rsid w:val="002F3312"/>
    <w:rsid w:val="002F3A3E"/>
    <w:rsid w:val="002F42BB"/>
    <w:rsid w:val="002F74F6"/>
    <w:rsid w:val="00300179"/>
    <w:rsid w:val="003015C5"/>
    <w:rsid w:val="003039EA"/>
    <w:rsid w:val="0030481F"/>
    <w:rsid w:val="00304A34"/>
    <w:rsid w:val="00305EC4"/>
    <w:rsid w:val="00307569"/>
    <w:rsid w:val="00307E46"/>
    <w:rsid w:val="003110EE"/>
    <w:rsid w:val="00314105"/>
    <w:rsid w:val="00314A8E"/>
    <w:rsid w:val="00315128"/>
    <w:rsid w:val="00316473"/>
    <w:rsid w:val="00320150"/>
    <w:rsid w:val="0032085F"/>
    <w:rsid w:val="00320E2E"/>
    <w:rsid w:val="0032190F"/>
    <w:rsid w:val="003227E9"/>
    <w:rsid w:val="00322C46"/>
    <w:rsid w:val="003236F4"/>
    <w:rsid w:val="00325026"/>
    <w:rsid w:val="003260D6"/>
    <w:rsid w:val="00326356"/>
    <w:rsid w:val="00326550"/>
    <w:rsid w:val="003278EB"/>
    <w:rsid w:val="003308E4"/>
    <w:rsid w:val="00330A61"/>
    <w:rsid w:val="0033148A"/>
    <w:rsid w:val="00331E0F"/>
    <w:rsid w:val="00332FB2"/>
    <w:rsid w:val="003335F0"/>
    <w:rsid w:val="00334992"/>
    <w:rsid w:val="00335228"/>
    <w:rsid w:val="00335255"/>
    <w:rsid w:val="00336930"/>
    <w:rsid w:val="00336BE3"/>
    <w:rsid w:val="00337F4F"/>
    <w:rsid w:val="003406F2"/>
    <w:rsid w:val="00341057"/>
    <w:rsid w:val="0034451A"/>
    <w:rsid w:val="003453E2"/>
    <w:rsid w:val="00345400"/>
    <w:rsid w:val="00345601"/>
    <w:rsid w:val="00347727"/>
    <w:rsid w:val="00347B0D"/>
    <w:rsid w:val="003506A2"/>
    <w:rsid w:val="003517CF"/>
    <w:rsid w:val="003518B1"/>
    <w:rsid w:val="00351EFC"/>
    <w:rsid w:val="0035204E"/>
    <w:rsid w:val="003526A4"/>
    <w:rsid w:val="00353CE9"/>
    <w:rsid w:val="0035731C"/>
    <w:rsid w:val="003612F0"/>
    <w:rsid w:val="0036199C"/>
    <w:rsid w:val="00361D1D"/>
    <w:rsid w:val="00363178"/>
    <w:rsid w:val="00364609"/>
    <w:rsid w:val="00364F7A"/>
    <w:rsid w:val="00365289"/>
    <w:rsid w:val="0036541D"/>
    <w:rsid w:val="00365842"/>
    <w:rsid w:val="003676D6"/>
    <w:rsid w:val="0036789E"/>
    <w:rsid w:val="0037096F"/>
    <w:rsid w:val="00371CC5"/>
    <w:rsid w:val="00372553"/>
    <w:rsid w:val="00372F3F"/>
    <w:rsid w:val="003738F6"/>
    <w:rsid w:val="00381A80"/>
    <w:rsid w:val="00382600"/>
    <w:rsid w:val="003830B8"/>
    <w:rsid w:val="0038432F"/>
    <w:rsid w:val="00384C3B"/>
    <w:rsid w:val="00387400"/>
    <w:rsid w:val="00391D26"/>
    <w:rsid w:val="00392434"/>
    <w:rsid w:val="00392781"/>
    <w:rsid w:val="00393009"/>
    <w:rsid w:val="00394FC8"/>
    <w:rsid w:val="003A0252"/>
    <w:rsid w:val="003A0A3A"/>
    <w:rsid w:val="003A4B0B"/>
    <w:rsid w:val="003A585F"/>
    <w:rsid w:val="003A6416"/>
    <w:rsid w:val="003A6478"/>
    <w:rsid w:val="003A7A58"/>
    <w:rsid w:val="003A7CE9"/>
    <w:rsid w:val="003B0333"/>
    <w:rsid w:val="003B082E"/>
    <w:rsid w:val="003B28B7"/>
    <w:rsid w:val="003B28E0"/>
    <w:rsid w:val="003B2E39"/>
    <w:rsid w:val="003B2E5D"/>
    <w:rsid w:val="003B4490"/>
    <w:rsid w:val="003B5F30"/>
    <w:rsid w:val="003C01B9"/>
    <w:rsid w:val="003C05D8"/>
    <w:rsid w:val="003C06EE"/>
    <w:rsid w:val="003C17EF"/>
    <w:rsid w:val="003C1832"/>
    <w:rsid w:val="003C3032"/>
    <w:rsid w:val="003C3DB8"/>
    <w:rsid w:val="003C68DB"/>
    <w:rsid w:val="003D0A0D"/>
    <w:rsid w:val="003D10C6"/>
    <w:rsid w:val="003D12CA"/>
    <w:rsid w:val="003D3991"/>
    <w:rsid w:val="003D442E"/>
    <w:rsid w:val="003D490A"/>
    <w:rsid w:val="003D4D60"/>
    <w:rsid w:val="003D4DA4"/>
    <w:rsid w:val="003D51D4"/>
    <w:rsid w:val="003E106B"/>
    <w:rsid w:val="003E13E1"/>
    <w:rsid w:val="003E172C"/>
    <w:rsid w:val="003E232B"/>
    <w:rsid w:val="003E27A1"/>
    <w:rsid w:val="003E342C"/>
    <w:rsid w:val="003E3483"/>
    <w:rsid w:val="003E390B"/>
    <w:rsid w:val="003F193F"/>
    <w:rsid w:val="003F20DA"/>
    <w:rsid w:val="003F2DDD"/>
    <w:rsid w:val="003F3681"/>
    <w:rsid w:val="003F4481"/>
    <w:rsid w:val="003F72CC"/>
    <w:rsid w:val="003F742F"/>
    <w:rsid w:val="00404FEF"/>
    <w:rsid w:val="00405510"/>
    <w:rsid w:val="00407032"/>
    <w:rsid w:val="00411D17"/>
    <w:rsid w:val="0041383E"/>
    <w:rsid w:val="00413963"/>
    <w:rsid w:val="004152DB"/>
    <w:rsid w:val="00416192"/>
    <w:rsid w:val="004173A1"/>
    <w:rsid w:val="00421096"/>
    <w:rsid w:val="00421FCB"/>
    <w:rsid w:val="00422E6E"/>
    <w:rsid w:val="00423A8F"/>
    <w:rsid w:val="00423E42"/>
    <w:rsid w:val="00424275"/>
    <w:rsid w:val="00425F03"/>
    <w:rsid w:val="004261B7"/>
    <w:rsid w:val="00426E87"/>
    <w:rsid w:val="004275A6"/>
    <w:rsid w:val="00427774"/>
    <w:rsid w:val="00431512"/>
    <w:rsid w:val="00431FF6"/>
    <w:rsid w:val="00432AFE"/>
    <w:rsid w:val="00432C2C"/>
    <w:rsid w:val="00433E0B"/>
    <w:rsid w:val="0043712B"/>
    <w:rsid w:val="00437A6E"/>
    <w:rsid w:val="004416AA"/>
    <w:rsid w:val="0044287F"/>
    <w:rsid w:val="00442937"/>
    <w:rsid w:val="00442D5D"/>
    <w:rsid w:val="004447D4"/>
    <w:rsid w:val="00445238"/>
    <w:rsid w:val="00445FEA"/>
    <w:rsid w:val="00446407"/>
    <w:rsid w:val="004475CC"/>
    <w:rsid w:val="004500AD"/>
    <w:rsid w:val="00452165"/>
    <w:rsid w:val="00456604"/>
    <w:rsid w:val="0045705B"/>
    <w:rsid w:val="00457EE1"/>
    <w:rsid w:val="00460159"/>
    <w:rsid w:val="00466518"/>
    <w:rsid w:val="004708C4"/>
    <w:rsid w:val="00471C4C"/>
    <w:rsid w:val="00472F60"/>
    <w:rsid w:val="0047308A"/>
    <w:rsid w:val="00473C6C"/>
    <w:rsid w:val="00475A80"/>
    <w:rsid w:val="00480DD4"/>
    <w:rsid w:val="004851E8"/>
    <w:rsid w:val="00486433"/>
    <w:rsid w:val="00487B13"/>
    <w:rsid w:val="00490F8F"/>
    <w:rsid w:val="00493977"/>
    <w:rsid w:val="0049397E"/>
    <w:rsid w:val="0049417B"/>
    <w:rsid w:val="00494EE2"/>
    <w:rsid w:val="004953A3"/>
    <w:rsid w:val="00496B13"/>
    <w:rsid w:val="00497118"/>
    <w:rsid w:val="004A0A53"/>
    <w:rsid w:val="004A0D57"/>
    <w:rsid w:val="004A33D1"/>
    <w:rsid w:val="004A53AC"/>
    <w:rsid w:val="004B094E"/>
    <w:rsid w:val="004B1797"/>
    <w:rsid w:val="004B4E95"/>
    <w:rsid w:val="004C3435"/>
    <w:rsid w:val="004C368B"/>
    <w:rsid w:val="004C557F"/>
    <w:rsid w:val="004D0B27"/>
    <w:rsid w:val="004D2622"/>
    <w:rsid w:val="004D2EED"/>
    <w:rsid w:val="004D35D3"/>
    <w:rsid w:val="004D4999"/>
    <w:rsid w:val="004D4B0A"/>
    <w:rsid w:val="004D4BFB"/>
    <w:rsid w:val="004D4DEF"/>
    <w:rsid w:val="004D540A"/>
    <w:rsid w:val="004E0EDA"/>
    <w:rsid w:val="004E3476"/>
    <w:rsid w:val="004E513F"/>
    <w:rsid w:val="004E57BA"/>
    <w:rsid w:val="004E6028"/>
    <w:rsid w:val="004E6E7F"/>
    <w:rsid w:val="004F004A"/>
    <w:rsid w:val="004F1CE5"/>
    <w:rsid w:val="004F4D5F"/>
    <w:rsid w:val="004F717B"/>
    <w:rsid w:val="00502102"/>
    <w:rsid w:val="00503897"/>
    <w:rsid w:val="00505B49"/>
    <w:rsid w:val="00506423"/>
    <w:rsid w:val="00506944"/>
    <w:rsid w:val="005100A8"/>
    <w:rsid w:val="00510210"/>
    <w:rsid w:val="00510B77"/>
    <w:rsid w:val="00513716"/>
    <w:rsid w:val="005138E8"/>
    <w:rsid w:val="00513E8C"/>
    <w:rsid w:val="0051574E"/>
    <w:rsid w:val="005164B9"/>
    <w:rsid w:val="005206E8"/>
    <w:rsid w:val="005239F8"/>
    <w:rsid w:val="005246E9"/>
    <w:rsid w:val="00525671"/>
    <w:rsid w:val="00530145"/>
    <w:rsid w:val="00531764"/>
    <w:rsid w:val="00531F64"/>
    <w:rsid w:val="00532D83"/>
    <w:rsid w:val="00533CB1"/>
    <w:rsid w:val="00534F27"/>
    <w:rsid w:val="00535265"/>
    <w:rsid w:val="005366F1"/>
    <w:rsid w:val="00536D21"/>
    <w:rsid w:val="00536F57"/>
    <w:rsid w:val="00543472"/>
    <w:rsid w:val="005436AB"/>
    <w:rsid w:val="00544657"/>
    <w:rsid w:val="005449BE"/>
    <w:rsid w:val="00545246"/>
    <w:rsid w:val="00547F66"/>
    <w:rsid w:val="00550E76"/>
    <w:rsid w:val="00551473"/>
    <w:rsid w:val="00551B3F"/>
    <w:rsid w:val="00553EE7"/>
    <w:rsid w:val="005573AC"/>
    <w:rsid w:val="00560649"/>
    <w:rsid w:val="00561146"/>
    <w:rsid w:val="00561887"/>
    <w:rsid w:val="00564D8C"/>
    <w:rsid w:val="00565376"/>
    <w:rsid w:val="00565755"/>
    <w:rsid w:val="005661E5"/>
    <w:rsid w:val="0056639F"/>
    <w:rsid w:val="005706EA"/>
    <w:rsid w:val="00571F8F"/>
    <w:rsid w:val="0057227E"/>
    <w:rsid w:val="005723F5"/>
    <w:rsid w:val="00572BFF"/>
    <w:rsid w:val="0057373F"/>
    <w:rsid w:val="00574A8A"/>
    <w:rsid w:val="00575B90"/>
    <w:rsid w:val="00575D3D"/>
    <w:rsid w:val="005767D2"/>
    <w:rsid w:val="00582D3A"/>
    <w:rsid w:val="00583822"/>
    <w:rsid w:val="00584BCD"/>
    <w:rsid w:val="0059031E"/>
    <w:rsid w:val="0059088D"/>
    <w:rsid w:val="00590B89"/>
    <w:rsid w:val="005914BC"/>
    <w:rsid w:val="00592CE3"/>
    <w:rsid w:val="0059393A"/>
    <w:rsid w:val="00596717"/>
    <w:rsid w:val="0059754A"/>
    <w:rsid w:val="005A0FB6"/>
    <w:rsid w:val="005A1CFC"/>
    <w:rsid w:val="005A2179"/>
    <w:rsid w:val="005A308C"/>
    <w:rsid w:val="005A4E54"/>
    <w:rsid w:val="005A52F4"/>
    <w:rsid w:val="005B0224"/>
    <w:rsid w:val="005B1012"/>
    <w:rsid w:val="005B3803"/>
    <w:rsid w:val="005B3B9A"/>
    <w:rsid w:val="005B3F90"/>
    <w:rsid w:val="005B615A"/>
    <w:rsid w:val="005B6A01"/>
    <w:rsid w:val="005C01B5"/>
    <w:rsid w:val="005C07F8"/>
    <w:rsid w:val="005C2D51"/>
    <w:rsid w:val="005C2E33"/>
    <w:rsid w:val="005C34A3"/>
    <w:rsid w:val="005C51AA"/>
    <w:rsid w:val="005C63AE"/>
    <w:rsid w:val="005C6C06"/>
    <w:rsid w:val="005C7CDC"/>
    <w:rsid w:val="005D101D"/>
    <w:rsid w:val="005D2B7D"/>
    <w:rsid w:val="005D4B8F"/>
    <w:rsid w:val="005D5E71"/>
    <w:rsid w:val="005D7AE2"/>
    <w:rsid w:val="005E0986"/>
    <w:rsid w:val="005E24D9"/>
    <w:rsid w:val="005E2A55"/>
    <w:rsid w:val="005E3D37"/>
    <w:rsid w:val="005E5915"/>
    <w:rsid w:val="005F4B11"/>
    <w:rsid w:val="005F5138"/>
    <w:rsid w:val="005F54A2"/>
    <w:rsid w:val="005F637A"/>
    <w:rsid w:val="00600AAC"/>
    <w:rsid w:val="00600F8D"/>
    <w:rsid w:val="00601CA4"/>
    <w:rsid w:val="006029CB"/>
    <w:rsid w:val="00603AB9"/>
    <w:rsid w:val="006048F6"/>
    <w:rsid w:val="00606234"/>
    <w:rsid w:val="006072AF"/>
    <w:rsid w:val="00607608"/>
    <w:rsid w:val="00610961"/>
    <w:rsid w:val="006113CD"/>
    <w:rsid w:val="006116E3"/>
    <w:rsid w:val="0061191A"/>
    <w:rsid w:val="00612030"/>
    <w:rsid w:val="006145E6"/>
    <w:rsid w:val="00615DD1"/>
    <w:rsid w:val="006162E7"/>
    <w:rsid w:val="00616620"/>
    <w:rsid w:val="00620FB7"/>
    <w:rsid w:val="00624537"/>
    <w:rsid w:val="00624654"/>
    <w:rsid w:val="00626A0B"/>
    <w:rsid w:val="00630329"/>
    <w:rsid w:val="00630989"/>
    <w:rsid w:val="006330FE"/>
    <w:rsid w:val="00633B84"/>
    <w:rsid w:val="006340C7"/>
    <w:rsid w:val="00634163"/>
    <w:rsid w:val="006356A4"/>
    <w:rsid w:val="006361A1"/>
    <w:rsid w:val="006377B2"/>
    <w:rsid w:val="00637E96"/>
    <w:rsid w:val="006414B0"/>
    <w:rsid w:val="00641512"/>
    <w:rsid w:val="00643136"/>
    <w:rsid w:val="006432DF"/>
    <w:rsid w:val="00643882"/>
    <w:rsid w:val="00643F40"/>
    <w:rsid w:val="00644B31"/>
    <w:rsid w:val="006453ED"/>
    <w:rsid w:val="0064648D"/>
    <w:rsid w:val="0065112F"/>
    <w:rsid w:val="00652509"/>
    <w:rsid w:val="006526A8"/>
    <w:rsid w:val="00654D36"/>
    <w:rsid w:val="00654D46"/>
    <w:rsid w:val="006554D1"/>
    <w:rsid w:val="00655E91"/>
    <w:rsid w:val="00656AB6"/>
    <w:rsid w:val="00661D22"/>
    <w:rsid w:val="00664AEF"/>
    <w:rsid w:val="006650B5"/>
    <w:rsid w:val="0066553A"/>
    <w:rsid w:val="006668DA"/>
    <w:rsid w:val="006706B3"/>
    <w:rsid w:val="00673B82"/>
    <w:rsid w:val="00675B20"/>
    <w:rsid w:val="0067780E"/>
    <w:rsid w:val="00680D27"/>
    <w:rsid w:val="006820D4"/>
    <w:rsid w:val="00686234"/>
    <w:rsid w:val="00687AE7"/>
    <w:rsid w:val="006907B9"/>
    <w:rsid w:val="006914AB"/>
    <w:rsid w:val="00693431"/>
    <w:rsid w:val="00694C68"/>
    <w:rsid w:val="00697910"/>
    <w:rsid w:val="006A0212"/>
    <w:rsid w:val="006A18C9"/>
    <w:rsid w:val="006A1B9B"/>
    <w:rsid w:val="006A2337"/>
    <w:rsid w:val="006A3244"/>
    <w:rsid w:val="006A4A2D"/>
    <w:rsid w:val="006A74CA"/>
    <w:rsid w:val="006B029E"/>
    <w:rsid w:val="006B39B0"/>
    <w:rsid w:val="006B5DCB"/>
    <w:rsid w:val="006B660D"/>
    <w:rsid w:val="006B77B7"/>
    <w:rsid w:val="006B7C1A"/>
    <w:rsid w:val="006C04B3"/>
    <w:rsid w:val="006C0A8D"/>
    <w:rsid w:val="006C1DF8"/>
    <w:rsid w:val="006C2555"/>
    <w:rsid w:val="006C64A6"/>
    <w:rsid w:val="006C6D4E"/>
    <w:rsid w:val="006C7049"/>
    <w:rsid w:val="006C70DF"/>
    <w:rsid w:val="006D0582"/>
    <w:rsid w:val="006D0EB1"/>
    <w:rsid w:val="006D2C29"/>
    <w:rsid w:val="006D3637"/>
    <w:rsid w:val="006D42FE"/>
    <w:rsid w:val="006D53DB"/>
    <w:rsid w:val="006D5CBF"/>
    <w:rsid w:val="006D73D5"/>
    <w:rsid w:val="006E0352"/>
    <w:rsid w:val="006E0575"/>
    <w:rsid w:val="006E0CAC"/>
    <w:rsid w:val="006E2437"/>
    <w:rsid w:val="006E30C2"/>
    <w:rsid w:val="006E33E4"/>
    <w:rsid w:val="006E4630"/>
    <w:rsid w:val="006E664F"/>
    <w:rsid w:val="006F06D1"/>
    <w:rsid w:val="006F1974"/>
    <w:rsid w:val="006F2D50"/>
    <w:rsid w:val="006F38EB"/>
    <w:rsid w:val="006F4E40"/>
    <w:rsid w:val="006F5640"/>
    <w:rsid w:val="006F62A2"/>
    <w:rsid w:val="00700452"/>
    <w:rsid w:val="007007B3"/>
    <w:rsid w:val="007007C4"/>
    <w:rsid w:val="00700981"/>
    <w:rsid w:val="00700F36"/>
    <w:rsid w:val="007017FD"/>
    <w:rsid w:val="00702D59"/>
    <w:rsid w:val="00704383"/>
    <w:rsid w:val="00704615"/>
    <w:rsid w:val="007051F5"/>
    <w:rsid w:val="00710EC6"/>
    <w:rsid w:val="007116BE"/>
    <w:rsid w:val="00714152"/>
    <w:rsid w:val="007168A7"/>
    <w:rsid w:val="00716DD8"/>
    <w:rsid w:val="00717130"/>
    <w:rsid w:val="00720644"/>
    <w:rsid w:val="00720F59"/>
    <w:rsid w:val="0072215C"/>
    <w:rsid w:val="00724600"/>
    <w:rsid w:val="00724692"/>
    <w:rsid w:val="0072552E"/>
    <w:rsid w:val="00726560"/>
    <w:rsid w:val="00730B0D"/>
    <w:rsid w:val="00731E9E"/>
    <w:rsid w:val="00734C4E"/>
    <w:rsid w:val="00735DAD"/>
    <w:rsid w:val="007361FA"/>
    <w:rsid w:val="007370C5"/>
    <w:rsid w:val="00740EB6"/>
    <w:rsid w:val="00741752"/>
    <w:rsid w:val="0074296C"/>
    <w:rsid w:val="007432A2"/>
    <w:rsid w:val="00745D91"/>
    <w:rsid w:val="007473A0"/>
    <w:rsid w:val="007523F1"/>
    <w:rsid w:val="007523FE"/>
    <w:rsid w:val="00756BBF"/>
    <w:rsid w:val="00756C1C"/>
    <w:rsid w:val="00756C48"/>
    <w:rsid w:val="007600B6"/>
    <w:rsid w:val="007613BE"/>
    <w:rsid w:val="0076229C"/>
    <w:rsid w:val="00763809"/>
    <w:rsid w:val="0076685A"/>
    <w:rsid w:val="00767038"/>
    <w:rsid w:val="00767BA7"/>
    <w:rsid w:val="00767F31"/>
    <w:rsid w:val="007712ED"/>
    <w:rsid w:val="00771781"/>
    <w:rsid w:val="0077327C"/>
    <w:rsid w:val="00776A27"/>
    <w:rsid w:val="00777072"/>
    <w:rsid w:val="00781805"/>
    <w:rsid w:val="007828FD"/>
    <w:rsid w:val="0078586C"/>
    <w:rsid w:val="00791463"/>
    <w:rsid w:val="00791BFC"/>
    <w:rsid w:val="00793154"/>
    <w:rsid w:val="0079457B"/>
    <w:rsid w:val="0079726F"/>
    <w:rsid w:val="00797B01"/>
    <w:rsid w:val="007A601C"/>
    <w:rsid w:val="007B0906"/>
    <w:rsid w:val="007B2B8A"/>
    <w:rsid w:val="007C1146"/>
    <w:rsid w:val="007C1211"/>
    <w:rsid w:val="007C2EA3"/>
    <w:rsid w:val="007C2EB1"/>
    <w:rsid w:val="007C32E1"/>
    <w:rsid w:val="007C55F4"/>
    <w:rsid w:val="007C5CFF"/>
    <w:rsid w:val="007D0CE1"/>
    <w:rsid w:val="007D2F26"/>
    <w:rsid w:val="007D4714"/>
    <w:rsid w:val="007D5E9C"/>
    <w:rsid w:val="007D6548"/>
    <w:rsid w:val="007D6CF6"/>
    <w:rsid w:val="007D7069"/>
    <w:rsid w:val="007D7B37"/>
    <w:rsid w:val="007E19FF"/>
    <w:rsid w:val="007E2597"/>
    <w:rsid w:val="007E38AE"/>
    <w:rsid w:val="007E4F92"/>
    <w:rsid w:val="007E698B"/>
    <w:rsid w:val="007E7676"/>
    <w:rsid w:val="007F109A"/>
    <w:rsid w:val="007F2CB6"/>
    <w:rsid w:val="007F39CE"/>
    <w:rsid w:val="007F6B48"/>
    <w:rsid w:val="007F6E6B"/>
    <w:rsid w:val="007F7564"/>
    <w:rsid w:val="008006EF"/>
    <w:rsid w:val="00803477"/>
    <w:rsid w:val="00803540"/>
    <w:rsid w:val="00803A1D"/>
    <w:rsid w:val="008053AB"/>
    <w:rsid w:val="00807190"/>
    <w:rsid w:val="008111E9"/>
    <w:rsid w:val="00813D59"/>
    <w:rsid w:val="00814368"/>
    <w:rsid w:val="00817515"/>
    <w:rsid w:val="00817A53"/>
    <w:rsid w:val="00817FAC"/>
    <w:rsid w:val="00822D33"/>
    <w:rsid w:val="00831B8D"/>
    <w:rsid w:val="00834175"/>
    <w:rsid w:val="00834BCD"/>
    <w:rsid w:val="00836206"/>
    <w:rsid w:val="00837ADF"/>
    <w:rsid w:val="0084104F"/>
    <w:rsid w:val="00841B02"/>
    <w:rsid w:val="008426D6"/>
    <w:rsid w:val="00843127"/>
    <w:rsid w:val="00843348"/>
    <w:rsid w:val="00843684"/>
    <w:rsid w:val="00846BE6"/>
    <w:rsid w:val="00847386"/>
    <w:rsid w:val="00847ACE"/>
    <w:rsid w:val="00850CD7"/>
    <w:rsid w:val="00851DE9"/>
    <w:rsid w:val="008552E8"/>
    <w:rsid w:val="00856FAB"/>
    <w:rsid w:val="008601F2"/>
    <w:rsid w:val="00860B55"/>
    <w:rsid w:val="00861770"/>
    <w:rsid w:val="00861C98"/>
    <w:rsid w:val="00862A41"/>
    <w:rsid w:val="00863714"/>
    <w:rsid w:val="008640AC"/>
    <w:rsid w:val="00865E8A"/>
    <w:rsid w:val="00866DA2"/>
    <w:rsid w:val="00871AC2"/>
    <w:rsid w:val="008720CE"/>
    <w:rsid w:val="00872B5A"/>
    <w:rsid w:val="00873322"/>
    <w:rsid w:val="0087334F"/>
    <w:rsid w:val="00874201"/>
    <w:rsid w:val="008754DA"/>
    <w:rsid w:val="00875C95"/>
    <w:rsid w:val="008764D0"/>
    <w:rsid w:val="0087694B"/>
    <w:rsid w:val="008771C7"/>
    <w:rsid w:val="00877648"/>
    <w:rsid w:val="00882AC6"/>
    <w:rsid w:val="00882C89"/>
    <w:rsid w:val="00882E46"/>
    <w:rsid w:val="00883C74"/>
    <w:rsid w:val="00886C0E"/>
    <w:rsid w:val="00887DC9"/>
    <w:rsid w:val="00892245"/>
    <w:rsid w:val="0089316F"/>
    <w:rsid w:val="008939C4"/>
    <w:rsid w:val="00894255"/>
    <w:rsid w:val="008943B1"/>
    <w:rsid w:val="00894543"/>
    <w:rsid w:val="00895EB0"/>
    <w:rsid w:val="00896681"/>
    <w:rsid w:val="00896A78"/>
    <w:rsid w:val="008A0405"/>
    <w:rsid w:val="008A04CA"/>
    <w:rsid w:val="008A28A8"/>
    <w:rsid w:val="008A3261"/>
    <w:rsid w:val="008A3847"/>
    <w:rsid w:val="008A3A69"/>
    <w:rsid w:val="008A3D50"/>
    <w:rsid w:val="008A6766"/>
    <w:rsid w:val="008A68AA"/>
    <w:rsid w:val="008B0337"/>
    <w:rsid w:val="008B0DA2"/>
    <w:rsid w:val="008B2283"/>
    <w:rsid w:val="008B2402"/>
    <w:rsid w:val="008B2F5C"/>
    <w:rsid w:val="008B435B"/>
    <w:rsid w:val="008B5E77"/>
    <w:rsid w:val="008B6E61"/>
    <w:rsid w:val="008C1A01"/>
    <w:rsid w:val="008C22F6"/>
    <w:rsid w:val="008C3EB1"/>
    <w:rsid w:val="008C5A5B"/>
    <w:rsid w:val="008D582E"/>
    <w:rsid w:val="008D7C0E"/>
    <w:rsid w:val="008E24EC"/>
    <w:rsid w:val="008E3270"/>
    <w:rsid w:val="008E368E"/>
    <w:rsid w:val="008E3781"/>
    <w:rsid w:val="008E4A0F"/>
    <w:rsid w:val="008E4D81"/>
    <w:rsid w:val="008E5609"/>
    <w:rsid w:val="008E6F85"/>
    <w:rsid w:val="008E75FF"/>
    <w:rsid w:val="008F1DEC"/>
    <w:rsid w:val="008F47AB"/>
    <w:rsid w:val="008F636C"/>
    <w:rsid w:val="008F6E6F"/>
    <w:rsid w:val="008F77AE"/>
    <w:rsid w:val="008F781C"/>
    <w:rsid w:val="00901B2D"/>
    <w:rsid w:val="0090256B"/>
    <w:rsid w:val="009037C2"/>
    <w:rsid w:val="009044C3"/>
    <w:rsid w:val="009061B3"/>
    <w:rsid w:val="0090723E"/>
    <w:rsid w:val="00907A56"/>
    <w:rsid w:val="00910B89"/>
    <w:rsid w:val="00911844"/>
    <w:rsid w:val="00912146"/>
    <w:rsid w:val="00912AED"/>
    <w:rsid w:val="00915330"/>
    <w:rsid w:val="00917CA9"/>
    <w:rsid w:val="00920745"/>
    <w:rsid w:val="009228A4"/>
    <w:rsid w:val="00924D4A"/>
    <w:rsid w:val="00926E8B"/>
    <w:rsid w:val="00927055"/>
    <w:rsid w:val="009329C1"/>
    <w:rsid w:val="00932E30"/>
    <w:rsid w:val="00933917"/>
    <w:rsid w:val="0093510B"/>
    <w:rsid w:val="00936F8F"/>
    <w:rsid w:val="00937402"/>
    <w:rsid w:val="00937ACC"/>
    <w:rsid w:val="00940032"/>
    <w:rsid w:val="0094364F"/>
    <w:rsid w:val="00943DA8"/>
    <w:rsid w:val="00943EB7"/>
    <w:rsid w:val="009440B2"/>
    <w:rsid w:val="00944F6B"/>
    <w:rsid w:val="0094642A"/>
    <w:rsid w:val="00950653"/>
    <w:rsid w:val="009511E9"/>
    <w:rsid w:val="009511F7"/>
    <w:rsid w:val="00951584"/>
    <w:rsid w:val="0095350B"/>
    <w:rsid w:val="00954127"/>
    <w:rsid w:val="009560B3"/>
    <w:rsid w:val="009566E0"/>
    <w:rsid w:val="00957068"/>
    <w:rsid w:val="00960C37"/>
    <w:rsid w:val="00961536"/>
    <w:rsid w:val="009621FA"/>
    <w:rsid w:val="009640B7"/>
    <w:rsid w:val="00965348"/>
    <w:rsid w:val="0096552A"/>
    <w:rsid w:val="00966E99"/>
    <w:rsid w:val="00967FB1"/>
    <w:rsid w:val="0097055E"/>
    <w:rsid w:val="0097135C"/>
    <w:rsid w:val="00975531"/>
    <w:rsid w:val="0097699C"/>
    <w:rsid w:val="00980DBE"/>
    <w:rsid w:val="00981DDB"/>
    <w:rsid w:val="00982959"/>
    <w:rsid w:val="0098300A"/>
    <w:rsid w:val="009845B1"/>
    <w:rsid w:val="00984A81"/>
    <w:rsid w:val="00991C20"/>
    <w:rsid w:val="009921D1"/>
    <w:rsid w:val="0099277B"/>
    <w:rsid w:val="009930D3"/>
    <w:rsid w:val="00994C78"/>
    <w:rsid w:val="00995742"/>
    <w:rsid w:val="009959B5"/>
    <w:rsid w:val="00996CE8"/>
    <w:rsid w:val="00996CEF"/>
    <w:rsid w:val="009A05BA"/>
    <w:rsid w:val="009A1500"/>
    <w:rsid w:val="009A1597"/>
    <w:rsid w:val="009A1693"/>
    <w:rsid w:val="009A1E76"/>
    <w:rsid w:val="009A38D9"/>
    <w:rsid w:val="009A671A"/>
    <w:rsid w:val="009A6AAE"/>
    <w:rsid w:val="009B05C5"/>
    <w:rsid w:val="009B1D07"/>
    <w:rsid w:val="009B26EE"/>
    <w:rsid w:val="009B334B"/>
    <w:rsid w:val="009B3C13"/>
    <w:rsid w:val="009B5879"/>
    <w:rsid w:val="009B643A"/>
    <w:rsid w:val="009C097B"/>
    <w:rsid w:val="009C0BB5"/>
    <w:rsid w:val="009C0F9F"/>
    <w:rsid w:val="009C10BE"/>
    <w:rsid w:val="009C12D8"/>
    <w:rsid w:val="009C43E6"/>
    <w:rsid w:val="009C45D5"/>
    <w:rsid w:val="009C4C03"/>
    <w:rsid w:val="009C526C"/>
    <w:rsid w:val="009C703F"/>
    <w:rsid w:val="009D0BF2"/>
    <w:rsid w:val="009D1116"/>
    <w:rsid w:val="009D15C9"/>
    <w:rsid w:val="009D1AF9"/>
    <w:rsid w:val="009E1600"/>
    <w:rsid w:val="009E4068"/>
    <w:rsid w:val="009E4510"/>
    <w:rsid w:val="009E49D0"/>
    <w:rsid w:val="009E6289"/>
    <w:rsid w:val="009E63AD"/>
    <w:rsid w:val="009E6A5A"/>
    <w:rsid w:val="009E6A87"/>
    <w:rsid w:val="009F17A7"/>
    <w:rsid w:val="009F17F2"/>
    <w:rsid w:val="009F51AF"/>
    <w:rsid w:val="009F556A"/>
    <w:rsid w:val="00A009AC"/>
    <w:rsid w:val="00A01291"/>
    <w:rsid w:val="00A01668"/>
    <w:rsid w:val="00A019C1"/>
    <w:rsid w:val="00A01ACA"/>
    <w:rsid w:val="00A04EF2"/>
    <w:rsid w:val="00A05650"/>
    <w:rsid w:val="00A06942"/>
    <w:rsid w:val="00A06A6C"/>
    <w:rsid w:val="00A06EEF"/>
    <w:rsid w:val="00A14BB2"/>
    <w:rsid w:val="00A1532E"/>
    <w:rsid w:val="00A17A0A"/>
    <w:rsid w:val="00A20A79"/>
    <w:rsid w:val="00A20DE6"/>
    <w:rsid w:val="00A23F2D"/>
    <w:rsid w:val="00A26CF5"/>
    <w:rsid w:val="00A3020D"/>
    <w:rsid w:val="00A3039D"/>
    <w:rsid w:val="00A306A4"/>
    <w:rsid w:val="00A3085F"/>
    <w:rsid w:val="00A30FC6"/>
    <w:rsid w:val="00A34A36"/>
    <w:rsid w:val="00A40340"/>
    <w:rsid w:val="00A41CE1"/>
    <w:rsid w:val="00A41EF8"/>
    <w:rsid w:val="00A41F44"/>
    <w:rsid w:val="00A42178"/>
    <w:rsid w:val="00A438EF"/>
    <w:rsid w:val="00A451D3"/>
    <w:rsid w:val="00A4574F"/>
    <w:rsid w:val="00A46245"/>
    <w:rsid w:val="00A46608"/>
    <w:rsid w:val="00A502AB"/>
    <w:rsid w:val="00A5115A"/>
    <w:rsid w:val="00A5220B"/>
    <w:rsid w:val="00A5267C"/>
    <w:rsid w:val="00A5568E"/>
    <w:rsid w:val="00A56125"/>
    <w:rsid w:val="00A64395"/>
    <w:rsid w:val="00A71439"/>
    <w:rsid w:val="00A728B2"/>
    <w:rsid w:val="00A74F71"/>
    <w:rsid w:val="00A75866"/>
    <w:rsid w:val="00A76FB3"/>
    <w:rsid w:val="00A810B0"/>
    <w:rsid w:val="00A81F36"/>
    <w:rsid w:val="00A82470"/>
    <w:rsid w:val="00A84415"/>
    <w:rsid w:val="00A8532E"/>
    <w:rsid w:val="00A91615"/>
    <w:rsid w:val="00A926FC"/>
    <w:rsid w:val="00A9680B"/>
    <w:rsid w:val="00A97B91"/>
    <w:rsid w:val="00A97D3B"/>
    <w:rsid w:val="00AA1476"/>
    <w:rsid w:val="00AA1EB0"/>
    <w:rsid w:val="00AA3C12"/>
    <w:rsid w:val="00AA4CC4"/>
    <w:rsid w:val="00AA5BC4"/>
    <w:rsid w:val="00AB1F13"/>
    <w:rsid w:val="00AB26B0"/>
    <w:rsid w:val="00AB4842"/>
    <w:rsid w:val="00AB5DC1"/>
    <w:rsid w:val="00AB61C9"/>
    <w:rsid w:val="00AC0E94"/>
    <w:rsid w:val="00AC3644"/>
    <w:rsid w:val="00AC3790"/>
    <w:rsid w:val="00AC5BEB"/>
    <w:rsid w:val="00AC7D10"/>
    <w:rsid w:val="00AD226E"/>
    <w:rsid w:val="00AD29C6"/>
    <w:rsid w:val="00AD2C0C"/>
    <w:rsid w:val="00AD43A4"/>
    <w:rsid w:val="00AD697A"/>
    <w:rsid w:val="00AD6D9A"/>
    <w:rsid w:val="00AE1F54"/>
    <w:rsid w:val="00AE3A5C"/>
    <w:rsid w:val="00AF0BFB"/>
    <w:rsid w:val="00AF0E50"/>
    <w:rsid w:val="00AF1309"/>
    <w:rsid w:val="00AF1542"/>
    <w:rsid w:val="00AF31E0"/>
    <w:rsid w:val="00AF34E1"/>
    <w:rsid w:val="00AF4ADF"/>
    <w:rsid w:val="00AF56D1"/>
    <w:rsid w:val="00B008B8"/>
    <w:rsid w:val="00B018FF"/>
    <w:rsid w:val="00B028E7"/>
    <w:rsid w:val="00B03E60"/>
    <w:rsid w:val="00B04FCB"/>
    <w:rsid w:val="00B06796"/>
    <w:rsid w:val="00B068EB"/>
    <w:rsid w:val="00B06A91"/>
    <w:rsid w:val="00B06D60"/>
    <w:rsid w:val="00B12630"/>
    <w:rsid w:val="00B16353"/>
    <w:rsid w:val="00B20CCF"/>
    <w:rsid w:val="00B232D5"/>
    <w:rsid w:val="00B246C4"/>
    <w:rsid w:val="00B24C0F"/>
    <w:rsid w:val="00B24E8E"/>
    <w:rsid w:val="00B2544D"/>
    <w:rsid w:val="00B26747"/>
    <w:rsid w:val="00B26DC2"/>
    <w:rsid w:val="00B2758B"/>
    <w:rsid w:val="00B3319A"/>
    <w:rsid w:val="00B33DC7"/>
    <w:rsid w:val="00B345B2"/>
    <w:rsid w:val="00B34886"/>
    <w:rsid w:val="00B34E9B"/>
    <w:rsid w:val="00B34EF6"/>
    <w:rsid w:val="00B35711"/>
    <w:rsid w:val="00B36779"/>
    <w:rsid w:val="00B37D3B"/>
    <w:rsid w:val="00B41ABE"/>
    <w:rsid w:val="00B4287A"/>
    <w:rsid w:val="00B43A81"/>
    <w:rsid w:val="00B44D82"/>
    <w:rsid w:val="00B50088"/>
    <w:rsid w:val="00B5072D"/>
    <w:rsid w:val="00B525EF"/>
    <w:rsid w:val="00B52E27"/>
    <w:rsid w:val="00B55156"/>
    <w:rsid w:val="00B551B9"/>
    <w:rsid w:val="00B564DE"/>
    <w:rsid w:val="00B56A11"/>
    <w:rsid w:val="00B60EDC"/>
    <w:rsid w:val="00B64F48"/>
    <w:rsid w:val="00B65EFD"/>
    <w:rsid w:val="00B7017B"/>
    <w:rsid w:val="00B70D0C"/>
    <w:rsid w:val="00B734A5"/>
    <w:rsid w:val="00B75B7C"/>
    <w:rsid w:val="00B8056E"/>
    <w:rsid w:val="00B862AA"/>
    <w:rsid w:val="00B86570"/>
    <w:rsid w:val="00B91235"/>
    <w:rsid w:val="00B9147B"/>
    <w:rsid w:val="00B91C14"/>
    <w:rsid w:val="00B923AC"/>
    <w:rsid w:val="00B940D5"/>
    <w:rsid w:val="00B95B70"/>
    <w:rsid w:val="00B9648C"/>
    <w:rsid w:val="00B96AE1"/>
    <w:rsid w:val="00B96CC0"/>
    <w:rsid w:val="00BA06E9"/>
    <w:rsid w:val="00BA0E7D"/>
    <w:rsid w:val="00BA158D"/>
    <w:rsid w:val="00BA2793"/>
    <w:rsid w:val="00BA445C"/>
    <w:rsid w:val="00BA4EDF"/>
    <w:rsid w:val="00BA675C"/>
    <w:rsid w:val="00BA6D59"/>
    <w:rsid w:val="00BA70D7"/>
    <w:rsid w:val="00BB06F3"/>
    <w:rsid w:val="00BB367B"/>
    <w:rsid w:val="00BB677A"/>
    <w:rsid w:val="00BB73B0"/>
    <w:rsid w:val="00BC069A"/>
    <w:rsid w:val="00BC1426"/>
    <w:rsid w:val="00BC14B6"/>
    <w:rsid w:val="00BC188A"/>
    <w:rsid w:val="00BC1C2A"/>
    <w:rsid w:val="00BC1CB8"/>
    <w:rsid w:val="00BC3617"/>
    <w:rsid w:val="00BC466A"/>
    <w:rsid w:val="00BC49EF"/>
    <w:rsid w:val="00BC578E"/>
    <w:rsid w:val="00BC751A"/>
    <w:rsid w:val="00BC78A7"/>
    <w:rsid w:val="00BC7D2A"/>
    <w:rsid w:val="00BC7F3D"/>
    <w:rsid w:val="00BD1665"/>
    <w:rsid w:val="00BD22B7"/>
    <w:rsid w:val="00BD3213"/>
    <w:rsid w:val="00BD3EF1"/>
    <w:rsid w:val="00BE0450"/>
    <w:rsid w:val="00BE0F09"/>
    <w:rsid w:val="00BE2021"/>
    <w:rsid w:val="00BE248B"/>
    <w:rsid w:val="00BE2F81"/>
    <w:rsid w:val="00BE3473"/>
    <w:rsid w:val="00BE3E7F"/>
    <w:rsid w:val="00BF1C6E"/>
    <w:rsid w:val="00BF1E15"/>
    <w:rsid w:val="00BF5B1E"/>
    <w:rsid w:val="00BF6F20"/>
    <w:rsid w:val="00C000EF"/>
    <w:rsid w:val="00C004A7"/>
    <w:rsid w:val="00C00706"/>
    <w:rsid w:val="00C010AB"/>
    <w:rsid w:val="00C03EE1"/>
    <w:rsid w:val="00C04501"/>
    <w:rsid w:val="00C06D66"/>
    <w:rsid w:val="00C06D6A"/>
    <w:rsid w:val="00C073AD"/>
    <w:rsid w:val="00C11985"/>
    <w:rsid w:val="00C12702"/>
    <w:rsid w:val="00C128C0"/>
    <w:rsid w:val="00C161A8"/>
    <w:rsid w:val="00C16319"/>
    <w:rsid w:val="00C17B85"/>
    <w:rsid w:val="00C2284F"/>
    <w:rsid w:val="00C2387E"/>
    <w:rsid w:val="00C24655"/>
    <w:rsid w:val="00C3093D"/>
    <w:rsid w:val="00C335FC"/>
    <w:rsid w:val="00C34653"/>
    <w:rsid w:val="00C34BED"/>
    <w:rsid w:val="00C35365"/>
    <w:rsid w:val="00C3583F"/>
    <w:rsid w:val="00C379D8"/>
    <w:rsid w:val="00C40A00"/>
    <w:rsid w:val="00C41DE2"/>
    <w:rsid w:val="00C54B05"/>
    <w:rsid w:val="00C55474"/>
    <w:rsid w:val="00C55764"/>
    <w:rsid w:val="00C56C46"/>
    <w:rsid w:val="00C60E4E"/>
    <w:rsid w:val="00C610CA"/>
    <w:rsid w:val="00C611BF"/>
    <w:rsid w:val="00C613C1"/>
    <w:rsid w:val="00C61799"/>
    <w:rsid w:val="00C61DEE"/>
    <w:rsid w:val="00C635B9"/>
    <w:rsid w:val="00C65E0D"/>
    <w:rsid w:val="00C65F14"/>
    <w:rsid w:val="00C679D4"/>
    <w:rsid w:val="00C67A38"/>
    <w:rsid w:val="00C70F0C"/>
    <w:rsid w:val="00C714D4"/>
    <w:rsid w:val="00C726BC"/>
    <w:rsid w:val="00C72CD0"/>
    <w:rsid w:val="00C743D1"/>
    <w:rsid w:val="00C745E1"/>
    <w:rsid w:val="00C75C6A"/>
    <w:rsid w:val="00C76BD0"/>
    <w:rsid w:val="00C775CC"/>
    <w:rsid w:val="00C80803"/>
    <w:rsid w:val="00C812E3"/>
    <w:rsid w:val="00C82E24"/>
    <w:rsid w:val="00C8379C"/>
    <w:rsid w:val="00C83FDA"/>
    <w:rsid w:val="00C84E36"/>
    <w:rsid w:val="00C85321"/>
    <w:rsid w:val="00C85AF7"/>
    <w:rsid w:val="00C869B7"/>
    <w:rsid w:val="00C87B52"/>
    <w:rsid w:val="00C928F0"/>
    <w:rsid w:val="00C92AC3"/>
    <w:rsid w:val="00C96BD4"/>
    <w:rsid w:val="00C9737A"/>
    <w:rsid w:val="00C97815"/>
    <w:rsid w:val="00C97FD9"/>
    <w:rsid w:val="00CA04FC"/>
    <w:rsid w:val="00CA1BBF"/>
    <w:rsid w:val="00CA31E7"/>
    <w:rsid w:val="00CA4493"/>
    <w:rsid w:val="00CA5250"/>
    <w:rsid w:val="00CA6130"/>
    <w:rsid w:val="00CB1001"/>
    <w:rsid w:val="00CB33D3"/>
    <w:rsid w:val="00CB466E"/>
    <w:rsid w:val="00CB76F7"/>
    <w:rsid w:val="00CC05CF"/>
    <w:rsid w:val="00CC0C0F"/>
    <w:rsid w:val="00CC3685"/>
    <w:rsid w:val="00CC37FC"/>
    <w:rsid w:val="00CC3E18"/>
    <w:rsid w:val="00CC6C42"/>
    <w:rsid w:val="00CD0707"/>
    <w:rsid w:val="00CD15FD"/>
    <w:rsid w:val="00CD3B69"/>
    <w:rsid w:val="00CD5799"/>
    <w:rsid w:val="00CE3A59"/>
    <w:rsid w:val="00CF037B"/>
    <w:rsid w:val="00CF2E8A"/>
    <w:rsid w:val="00CF47EC"/>
    <w:rsid w:val="00CF64E7"/>
    <w:rsid w:val="00CF70AD"/>
    <w:rsid w:val="00D01611"/>
    <w:rsid w:val="00D0168A"/>
    <w:rsid w:val="00D04517"/>
    <w:rsid w:val="00D04B9D"/>
    <w:rsid w:val="00D055FE"/>
    <w:rsid w:val="00D05E0F"/>
    <w:rsid w:val="00D0660A"/>
    <w:rsid w:val="00D10ACC"/>
    <w:rsid w:val="00D11B15"/>
    <w:rsid w:val="00D13D78"/>
    <w:rsid w:val="00D178EE"/>
    <w:rsid w:val="00D20454"/>
    <w:rsid w:val="00D228FC"/>
    <w:rsid w:val="00D233DA"/>
    <w:rsid w:val="00D238E3"/>
    <w:rsid w:val="00D27EB0"/>
    <w:rsid w:val="00D30F87"/>
    <w:rsid w:val="00D425C2"/>
    <w:rsid w:val="00D43B66"/>
    <w:rsid w:val="00D44B93"/>
    <w:rsid w:val="00D46089"/>
    <w:rsid w:val="00D4671D"/>
    <w:rsid w:val="00D4793F"/>
    <w:rsid w:val="00D508D8"/>
    <w:rsid w:val="00D523FB"/>
    <w:rsid w:val="00D54C04"/>
    <w:rsid w:val="00D55B09"/>
    <w:rsid w:val="00D56A37"/>
    <w:rsid w:val="00D63055"/>
    <w:rsid w:val="00D65779"/>
    <w:rsid w:val="00D6621E"/>
    <w:rsid w:val="00D6734C"/>
    <w:rsid w:val="00D71184"/>
    <w:rsid w:val="00D71787"/>
    <w:rsid w:val="00D72B1C"/>
    <w:rsid w:val="00D733F1"/>
    <w:rsid w:val="00D741AA"/>
    <w:rsid w:val="00D752FE"/>
    <w:rsid w:val="00D75EAE"/>
    <w:rsid w:val="00D77286"/>
    <w:rsid w:val="00D7773E"/>
    <w:rsid w:val="00D854D3"/>
    <w:rsid w:val="00D8604D"/>
    <w:rsid w:val="00D87807"/>
    <w:rsid w:val="00D87B62"/>
    <w:rsid w:val="00D917DB"/>
    <w:rsid w:val="00D92374"/>
    <w:rsid w:val="00D92AFC"/>
    <w:rsid w:val="00D935D1"/>
    <w:rsid w:val="00D96F7B"/>
    <w:rsid w:val="00D97393"/>
    <w:rsid w:val="00D97F37"/>
    <w:rsid w:val="00DA10AF"/>
    <w:rsid w:val="00DA29A0"/>
    <w:rsid w:val="00DA524E"/>
    <w:rsid w:val="00DA54CB"/>
    <w:rsid w:val="00DA78FD"/>
    <w:rsid w:val="00DA7B04"/>
    <w:rsid w:val="00DB06CC"/>
    <w:rsid w:val="00DB2990"/>
    <w:rsid w:val="00DB40EA"/>
    <w:rsid w:val="00DB68D8"/>
    <w:rsid w:val="00DB7B03"/>
    <w:rsid w:val="00DC29B2"/>
    <w:rsid w:val="00DC3252"/>
    <w:rsid w:val="00DC544E"/>
    <w:rsid w:val="00DC5D6E"/>
    <w:rsid w:val="00DC6177"/>
    <w:rsid w:val="00DD1725"/>
    <w:rsid w:val="00DD3436"/>
    <w:rsid w:val="00DD5FF4"/>
    <w:rsid w:val="00DD6134"/>
    <w:rsid w:val="00DE1586"/>
    <w:rsid w:val="00DE2F7F"/>
    <w:rsid w:val="00DE4A84"/>
    <w:rsid w:val="00DF083F"/>
    <w:rsid w:val="00DF155B"/>
    <w:rsid w:val="00DF2F73"/>
    <w:rsid w:val="00DF4F62"/>
    <w:rsid w:val="00DF58A4"/>
    <w:rsid w:val="00DF5959"/>
    <w:rsid w:val="00DF5D55"/>
    <w:rsid w:val="00DF64B1"/>
    <w:rsid w:val="00E00601"/>
    <w:rsid w:val="00E007AE"/>
    <w:rsid w:val="00E014C8"/>
    <w:rsid w:val="00E01EA9"/>
    <w:rsid w:val="00E04440"/>
    <w:rsid w:val="00E05681"/>
    <w:rsid w:val="00E06C40"/>
    <w:rsid w:val="00E12C19"/>
    <w:rsid w:val="00E1546E"/>
    <w:rsid w:val="00E154A7"/>
    <w:rsid w:val="00E15966"/>
    <w:rsid w:val="00E17314"/>
    <w:rsid w:val="00E17918"/>
    <w:rsid w:val="00E205BC"/>
    <w:rsid w:val="00E22CD0"/>
    <w:rsid w:val="00E27A85"/>
    <w:rsid w:val="00E31E32"/>
    <w:rsid w:val="00E33BE6"/>
    <w:rsid w:val="00E35329"/>
    <w:rsid w:val="00E358A7"/>
    <w:rsid w:val="00E37FC5"/>
    <w:rsid w:val="00E41CB0"/>
    <w:rsid w:val="00E41FA8"/>
    <w:rsid w:val="00E47A6D"/>
    <w:rsid w:val="00E50A07"/>
    <w:rsid w:val="00E50D0C"/>
    <w:rsid w:val="00E5277F"/>
    <w:rsid w:val="00E5280F"/>
    <w:rsid w:val="00E532C3"/>
    <w:rsid w:val="00E56857"/>
    <w:rsid w:val="00E61AFD"/>
    <w:rsid w:val="00E72385"/>
    <w:rsid w:val="00E731A5"/>
    <w:rsid w:val="00E740B7"/>
    <w:rsid w:val="00E757D0"/>
    <w:rsid w:val="00E779FD"/>
    <w:rsid w:val="00E8134F"/>
    <w:rsid w:val="00E82FF8"/>
    <w:rsid w:val="00E84780"/>
    <w:rsid w:val="00E84889"/>
    <w:rsid w:val="00E90C28"/>
    <w:rsid w:val="00E9171B"/>
    <w:rsid w:val="00E9243F"/>
    <w:rsid w:val="00E941B9"/>
    <w:rsid w:val="00E95563"/>
    <w:rsid w:val="00E95B63"/>
    <w:rsid w:val="00E976A3"/>
    <w:rsid w:val="00EA0428"/>
    <w:rsid w:val="00EA2D07"/>
    <w:rsid w:val="00EA4753"/>
    <w:rsid w:val="00EA4C0C"/>
    <w:rsid w:val="00EA4DF7"/>
    <w:rsid w:val="00EA5396"/>
    <w:rsid w:val="00EB194F"/>
    <w:rsid w:val="00EB24A3"/>
    <w:rsid w:val="00EB58D4"/>
    <w:rsid w:val="00EB5F52"/>
    <w:rsid w:val="00EB67E6"/>
    <w:rsid w:val="00EB6861"/>
    <w:rsid w:val="00EB6BDA"/>
    <w:rsid w:val="00EC3DCF"/>
    <w:rsid w:val="00EC4E9D"/>
    <w:rsid w:val="00EC66A4"/>
    <w:rsid w:val="00EC6E4D"/>
    <w:rsid w:val="00EC783B"/>
    <w:rsid w:val="00ED33C8"/>
    <w:rsid w:val="00ED418B"/>
    <w:rsid w:val="00ED4C23"/>
    <w:rsid w:val="00ED546D"/>
    <w:rsid w:val="00ED631B"/>
    <w:rsid w:val="00ED6E9B"/>
    <w:rsid w:val="00EE03AF"/>
    <w:rsid w:val="00EE21EC"/>
    <w:rsid w:val="00EE2E2C"/>
    <w:rsid w:val="00EE333C"/>
    <w:rsid w:val="00EE351B"/>
    <w:rsid w:val="00EE548C"/>
    <w:rsid w:val="00EE59C8"/>
    <w:rsid w:val="00EE6D6C"/>
    <w:rsid w:val="00EE7E3C"/>
    <w:rsid w:val="00EF0618"/>
    <w:rsid w:val="00EF1085"/>
    <w:rsid w:val="00EF1AF4"/>
    <w:rsid w:val="00EF1F56"/>
    <w:rsid w:val="00EF2BCE"/>
    <w:rsid w:val="00EF7493"/>
    <w:rsid w:val="00F01C05"/>
    <w:rsid w:val="00F01D61"/>
    <w:rsid w:val="00F04574"/>
    <w:rsid w:val="00F07033"/>
    <w:rsid w:val="00F10346"/>
    <w:rsid w:val="00F1153E"/>
    <w:rsid w:val="00F1164E"/>
    <w:rsid w:val="00F163C7"/>
    <w:rsid w:val="00F17B8A"/>
    <w:rsid w:val="00F17F07"/>
    <w:rsid w:val="00F21283"/>
    <w:rsid w:val="00F232B4"/>
    <w:rsid w:val="00F24146"/>
    <w:rsid w:val="00F2470C"/>
    <w:rsid w:val="00F25E3A"/>
    <w:rsid w:val="00F26070"/>
    <w:rsid w:val="00F26BF5"/>
    <w:rsid w:val="00F27DCE"/>
    <w:rsid w:val="00F30550"/>
    <w:rsid w:val="00F3079D"/>
    <w:rsid w:val="00F30823"/>
    <w:rsid w:val="00F32EA5"/>
    <w:rsid w:val="00F34D06"/>
    <w:rsid w:val="00F3548D"/>
    <w:rsid w:val="00F36846"/>
    <w:rsid w:val="00F41045"/>
    <w:rsid w:val="00F52A7E"/>
    <w:rsid w:val="00F532A8"/>
    <w:rsid w:val="00F53FBD"/>
    <w:rsid w:val="00F54004"/>
    <w:rsid w:val="00F5492A"/>
    <w:rsid w:val="00F602A0"/>
    <w:rsid w:val="00F62B1A"/>
    <w:rsid w:val="00F62DE2"/>
    <w:rsid w:val="00F70ACA"/>
    <w:rsid w:val="00F72733"/>
    <w:rsid w:val="00F740D0"/>
    <w:rsid w:val="00F74534"/>
    <w:rsid w:val="00F75330"/>
    <w:rsid w:val="00F7658E"/>
    <w:rsid w:val="00F770B7"/>
    <w:rsid w:val="00F7726C"/>
    <w:rsid w:val="00F82347"/>
    <w:rsid w:val="00F83348"/>
    <w:rsid w:val="00F8373B"/>
    <w:rsid w:val="00F84C19"/>
    <w:rsid w:val="00F84F0E"/>
    <w:rsid w:val="00F87F1C"/>
    <w:rsid w:val="00F91459"/>
    <w:rsid w:val="00F92601"/>
    <w:rsid w:val="00F92DC9"/>
    <w:rsid w:val="00F94707"/>
    <w:rsid w:val="00F95D97"/>
    <w:rsid w:val="00F968EA"/>
    <w:rsid w:val="00FA0098"/>
    <w:rsid w:val="00FA03B6"/>
    <w:rsid w:val="00FA047D"/>
    <w:rsid w:val="00FA351E"/>
    <w:rsid w:val="00FA36EB"/>
    <w:rsid w:val="00FA450C"/>
    <w:rsid w:val="00FA54BD"/>
    <w:rsid w:val="00FB14A2"/>
    <w:rsid w:val="00FB2D88"/>
    <w:rsid w:val="00FB3E1A"/>
    <w:rsid w:val="00FB437A"/>
    <w:rsid w:val="00FB556E"/>
    <w:rsid w:val="00FB56FC"/>
    <w:rsid w:val="00FB5C63"/>
    <w:rsid w:val="00FB6DA4"/>
    <w:rsid w:val="00FB6E0F"/>
    <w:rsid w:val="00FB7C1F"/>
    <w:rsid w:val="00FC06A7"/>
    <w:rsid w:val="00FC0D95"/>
    <w:rsid w:val="00FC1F31"/>
    <w:rsid w:val="00FC2E3F"/>
    <w:rsid w:val="00FC3387"/>
    <w:rsid w:val="00FC3957"/>
    <w:rsid w:val="00FC3C72"/>
    <w:rsid w:val="00FC3DE4"/>
    <w:rsid w:val="00FC4CA2"/>
    <w:rsid w:val="00FD0E15"/>
    <w:rsid w:val="00FD36A8"/>
    <w:rsid w:val="00FD3754"/>
    <w:rsid w:val="00FD4666"/>
    <w:rsid w:val="00FD51B7"/>
    <w:rsid w:val="00FD572D"/>
    <w:rsid w:val="00FE1DE1"/>
    <w:rsid w:val="00FE38E4"/>
    <w:rsid w:val="00FE38FA"/>
    <w:rsid w:val="00FE61E9"/>
    <w:rsid w:val="00FF051C"/>
    <w:rsid w:val="00FF2736"/>
    <w:rsid w:val="00FF44D3"/>
    <w:rsid w:val="00FF5534"/>
    <w:rsid w:val="00FF6690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3FD215"/>
  <w15:docId w15:val="{612DACCE-EAB1-49D5-95D1-07A8BA64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77A"/>
    <w:pPr>
      <w:autoSpaceDE w:val="0"/>
      <w:autoSpaceDN w:val="0"/>
      <w:adjustRightInd w:val="0"/>
    </w:pPr>
    <w:rPr>
      <w:rFonts w:ascii="Arial" w:eastAsia="SimSun" w:hAnsi="Arial" w:cs="Arial"/>
      <w:spacing w:val="-3"/>
      <w:sz w:val="22"/>
      <w:szCs w:val="22"/>
      <w:lang w:val="en-GB" w:eastAsia="de-DE"/>
    </w:rPr>
  </w:style>
  <w:style w:type="paragraph" w:styleId="Heading1">
    <w:name w:val="heading 1"/>
    <w:basedOn w:val="Normal"/>
    <w:next w:val="Normal"/>
    <w:link w:val="Heading1Char"/>
    <w:qFormat/>
    <w:rsid w:val="00361D1D"/>
    <w:pPr>
      <w:keepNext/>
      <w:keepLines/>
      <w:autoSpaceDE/>
      <w:autoSpaceDN/>
      <w:adjustRightInd/>
      <w:spacing w:before="240"/>
      <w:outlineLvl w:val="0"/>
    </w:pPr>
    <w:rPr>
      <w:rFonts w:ascii="Calibri Light" w:eastAsia="Times New Roman" w:hAnsi="Calibri Light" w:cs="Times New Roman"/>
      <w:b/>
      <w:spacing w:val="0"/>
      <w:lang w:val="en-U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D1D"/>
    <w:pPr>
      <w:keepNext/>
      <w:keepLines/>
      <w:autoSpaceDE/>
      <w:autoSpaceDN/>
      <w:adjustRightInd/>
      <w:spacing w:before="40"/>
      <w:outlineLvl w:val="1"/>
    </w:pPr>
    <w:rPr>
      <w:rFonts w:asciiTheme="minorHAnsi" w:eastAsia="Times New Roman" w:hAnsiTheme="minorHAnsi" w:cs="Times New Roman"/>
      <w:b/>
      <w:bCs/>
      <w:spacing w:val="0"/>
      <w:lang w:val="en-US" w:eastAsia="es-E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1D1D"/>
    <w:pPr>
      <w:keepNext/>
      <w:keepLines/>
      <w:autoSpaceDE/>
      <w:autoSpaceDN/>
      <w:adjustRightInd/>
      <w:spacing w:before="40"/>
      <w:outlineLvl w:val="2"/>
    </w:pPr>
    <w:rPr>
      <w:rFonts w:ascii="Calibri Light" w:eastAsia="Times New Roman" w:hAnsi="Calibri Light" w:cs="Times New Roman"/>
      <w:b/>
      <w:color w:val="000000"/>
      <w:spacing w:val="0"/>
      <w:u w:val="single"/>
      <w:lang w:eastAsia="es-E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61D1D"/>
    <w:pPr>
      <w:keepNext/>
      <w:keepLines/>
      <w:autoSpaceDE/>
      <w:autoSpaceDN/>
      <w:adjustRightInd/>
      <w:spacing w:before="40"/>
      <w:outlineLvl w:val="3"/>
    </w:pPr>
    <w:rPr>
      <w:rFonts w:ascii="Calibri Light" w:eastAsia="Times New Roman" w:hAnsi="Calibri Light" w:cs="Times New Roman"/>
      <w:b/>
      <w:bCs/>
      <w:spacing w:val="0"/>
      <w:lang w:eastAsia="es-ES"/>
    </w:rPr>
  </w:style>
  <w:style w:type="paragraph" w:styleId="Heading7">
    <w:name w:val="heading 7"/>
    <w:basedOn w:val="Normal"/>
    <w:next w:val="Normal"/>
    <w:link w:val="Heading7Char"/>
    <w:qFormat/>
    <w:rsid w:val="00361D1D"/>
    <w:pPr>
      <w:keepLines/>
      <w:numPr>
        <w:ilvl w:val="6"/>
        <w:numId w:val="22"/>
      </w:numPr>
      <w:autoSpaceDE/>
      <w:autoSpaceDN/>
      <w:adjustRightInd/>
      <w:spacing w:after="60"/>
      <w:jc w:val="both"/>
      <w:outlineLvl w:val="6"/>
    </w:pPr>
    <w:rPr>
      <w:rFonts w:ascii="Arial Fett" w:eastAsia="Times New Roman" w:hAnsi="Arial Fett" w:cs="Arial Fett"/>
      <w:b/>
      <w:bCs/>
      <w:spacing w:val="0"/>
      <w:sz w:val="20"/>
      <w:szCs w:val="20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C869B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55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69B7"/>
    <w:rPr>
      <w:rFonts w:ascii="Arial" w:eastAsia="SimSun" w:hAnsi="Arial" w:cs="Arial"/>
      <w:spacing w:val="-3"/>
      <w:sz w:val="20"/>
      <w:szCs w:val="20"/>
      <w:lang w:val="en-GB" w:eastAsia="de-DE"/>
    </w:rPr>
  </w:style>
  <w:style w:type="paragraph" w:styleId="ListParagraph">
    <w:name w:val="List Paragraph"/>
    <w:aliases w:val="Fiche List Paragraph,Task Body,Viñetas (Inicio Parrafo),3 Txt tabla,Zerrenda-paragrafoa,Lista multicolor - Énfasis 11,Paragrafo elenco,Dot pt,No Spacing1,List Paragraph Char Char Char,Indicator Text,Bullet 1,Numbered Para 1"/>
    <w:basedOn w:val="Normal"/>
    <w:link w:val="ListParagraphChar"/>
    <w:uiPriority w:val="34"/>
    <w:qFormat/>
    <w:rsid w:val="002E55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55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9B7"/>
    <w:rPr>
      <w:rFonts w:ascii="Arial" w:eastAsia="SimSun" w:hAnsi="Arial" w:cs="Arial"/>
      <w:spacing w:val="-3"/>
      <w:sz w:val="22"/>
      <w:szCs w:val="22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2E55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9B7"/>
    <w:rPr>
      <w:rFonts w:ascii="Arial" w:eastAsia="SimSun" w:hAnsi="Arial" w:cs="Arial"/>
      <w:spacing w:val="-3"/>
      <w:sz w:val="22"/>
      <w:szCs w:val="22"/>
      <w:lang w:val="en-GB" w:eastAsia="de-DE"/>
    </w:rPr>
  </w:style>
  <w:style w:type="character" w:styleId="IntenseReference">
    <w:name w:val="Intense Reference"/>
    <w:basedOn w:val="DefaultParagraphFont"/>
    <w:uiPriority w:val="32"/>
    <w:qFormat/>
    <w:rsid w:val="00C869B7"/>
    <w:rPr>
      <w:b/>
      <w:bCs/>
      <w:smallCaps/>
      <w:color w:val="ED7D31" w:themeColor="accent2"/>
      <w:spacing w:val="5"/>
      <w:u w:val="single"/>
    </w:rPr>
  </w:style>
  <w:style w:type="paragraph" w:customStyle="1" w:styleId="OvkEngniveau1">
    <w:name w:val="Ovk Eng niveau1"/>
    <w:basedOn w:val="Normal"/>
    <w:rsid w:val="00C869B7"/>
    <w:pPr>
      <w:numPr>
        <w:numId w:val="4"/>
      </w:numPr>
      <w:tabs>
        <w:tab w:val="clear" w:pos="2949"/>
        <w:tab w:val="num" w:pos="6776"/>
      </w:tabs>
      <w:autoSpaceDE/>
      <w:autoSpaceDN/>
      <w:adjustRightInd/>
      <w:spacing w:before="260" w:line="260" w:lineRule="atLeast"/>
      <w:ind w:left="6776"/>
    </w:pPr>
    <w:rPr>
      <w:rFonts w:ascii="Verdana" w:eastAsia="Times New Roman" w:hAnsi="Verdana" w:cs="Times New Roman"/>
      <w:b/>
      <w:caps/>
      <w:spacing w:val="0"/>
      <w:sz w:val="18"/>
      <w:szCs w:val="24"/>
      <w:lang w:eastAsia="en-US"/>
    </w:rPr>
  </w:style>
  <w:style w:type="paragraph" w:customStyle="1" w:styleId="OvkEngniveau2">
    <w:name w:val="Ovk Eng niveau2"/>
    <w:basedOn w:val="OvkEngniveau1"/>
    <w:rsid w:val="00C869B7"/>
    <w:pPr>
      <w:numPr>
        <w:ilvl w:val="1"/>
      </w:numPr>
      <w:tabs>
        <w:tab w:val="clear" w:pos="1389"/>
        <w:tab w:val="num" w:pos="1815"/>
      </w:tabs>
      <w:ind w:left="1815"/>
    </w:pPr>
    <w:rPr>
      <w:b w:val="0"/>
      <w:caps w:val="0"/>
    </w:rPr>
  </w:style>
  <w:style w:type="paragraph" w:customStyle="1" w:styleId="OvkEngniveau3">
    <w:name w:val="Ovk Eng niveau3"/>
    <w:basedOn w:val="OvkEngniveau2"/>
    <w:rsid w:val="00C869B7"/>
    <w:pPr>
      <w:numPr>
        <w:ilvl w:val="2"/>
      </w:numPr>
      <w:spacing w:before="0"/>
    </w:pPr>
  </w:style>
  <w:style w:type="paragraph" w:customStyle="1" w:styleId="OvkEngniveau4">
    <w:name w:val="Ovk Eng niveau4"/>
    <w:basedOn w:val="OvkEngniveau3"/>
    <w:rsid w:val="00C869B7"/>
    <w:pPr>
      <w:numPr>
        <w:ilvl w:val="3"/>
      </w:numPr>
    </w:pPr>
  </w:style>
  <w:style w:type="paragraph" w:customStyle="1" w:styleId="OvkEngniveau5">
    <w:name w:val="Ovk Eng niveau5"/>
    <w:basedOn w:val="OvkEngniveau4"/>
    <w:rsid w:val="00C869B7"/>
    <w:pPr>
      <w:numPr>
        <w:ilvl w:val="4"/>
      </w:numPr>
    </w:pPr>
  </w:style>
  <w:style w:type="paragraph" w:customStyle="1" w:styleId="OvkEngniveau6">
    <w:name w:val="Ovk Eng niveau6"/>
    <w:basedOn w:val="OvkEngniveau5"/>
    <w:rsid w:val="00C869B7"/>
    <w:pPr>
      <w:numPr>
        <w:ilvl w:val="5"/>
      </w:numPr>
    </w:pPr>
  </w:style>
  <w:style w:type="paragraph" w:customStyle="1" w:styleId="OvkEngniveau7">
    <w:name w:val="Ovk Eng niveau7"/>
    <w:basedOn w:val="OvkEngniveau6"/>
    <w:rsid w:val="00C869B7"/>
    <w:pPr>
      <w:numPr>
        <w:ilvl w:val="6"/>
      </w:numPr>
    </w:pPr>
  </w:style>
  <w:style w:type="paragraph" w:customStyle="1" w:styleId="OvkEngniveau8">
    <w:name w:val="Ovk Eng niveau8"/>
    <w:basedOn w:val="OvkEngniveau7"/>
    <w:rsid w:val="00C869B7"/>
    <w:pPr>
      <w:numPr>
        <w:ilvl w:val="7"/>
      </w:numPr>
    </w:pPr>
  </w:style>
  <w:style w:type="paragraph" w:customStyle="1" w:styleId="OvkEngniveau9">
    <w:name w:val="Ovk Eng niveau9"/>
    <w:basedOn w:val="OvkEngniveau8"/>
    <w:rsid w:val="00C869B7"/>
    <w:pPr>
      <w:numPr>
        <w:ilvl w:val="8"/>
      </w:numPr>
    </w:pPr>
  </w:style>
  <w:style w:type="paragraph" w:customStyle="1" w:styleId="Default">
    <w:name w:val="Default"/>
    <w:rsid w:val="00C869B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C869B7"/>
    <w:pPr>
      <w:autoSpaceDE/>
      <w:autoSpaceDN/>
      <w:adjustRightInd/>
      <w:spacing w:before="100" w:beforeAutospacing="1" w:after="100" w:afterAutospacing="1"/>
    </w:pPr>
    <w:rPr>
      <w:rFonts w:ascii="Times New Roman" w:eastAsiaTheme="minorEastAsia" w:hAnsi="Times New Roman" w:cs="Times New Roman"/>
      <w:spacing w:val="0"/>
      <w:sz w:val="24"/>
      <w:szCs w:val="24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59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9B7"/>
    <w:rPr>
      <w:rFonts w:ascii="Times New Roman" w:eastAsia="SimSun" w:hAnsi="Times New Roman" w:cs="Times New Roman"/>
      <w:spacing w:val="-3"/>
      <w:sz w:val="18"/>
      <w:szCs w:val="18"/>
      <w:lang w:val="en-GB" w:eastAsia="de-DE"/>
    </w:rPr>
  </w:style>
  <w:style w:type="character" w:customStyle="1" w:styleId="CrossReference">
    <w:name w:val="Cross Reference"/>
    <w:rsid w:val="00863714"/>
    <w:rPr>
      <w:rFonts w:ascii="Arial" w:hAnsi="Arial"/>
      <w:b/>
      <w:color w:val="auto"/>
      <w:sz w:val="24"/>
      <w:u w:val="none"/>
    </w:rPr>
  </w:style>
  <w:style w:type="paragraph" w:styleId="BodyTextIndent2">
    <w:name w:val="Body Text Indent 2"/>
    <w:basedOn w:val="Normal"/>
    <w:link w:val="BodyTextIndent2Char"/>
    <w:rsid w:val="00863714"/>
    <w:pPr>
      <w:autoSpaceDE/>
      <w:autoSpaceDN/>
      <w:adjustRightInd/>
      <w:spacing w:after="240"/>
      <w:ind w:left="720"/>
    </w:pPr>
    <w:rPr>
      <w:rFonts w:ascii="Verdana" w:eastAsia="Times New Roman" w:hAnsi="Verdana" w:cs="Times New Roman"/>
      <w:spacing w:val="0"/>
      <w:sz w:val="20"/>
      <w:szCs w:val="20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863714"/>
    <w:rPr>
      <w:rFonts w:ascii="Verdana" w:eastAsia="Times New Roman" w:hAnsi="Verdana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937"/>
    <w:rPr>
      <w:rFonts w:ascii="Arial" w:eastAsia="SimSun" w:hAnsi="Arial" w:cs="Arial"/>
      <w:b/>
      <w:bCs/>
      <w:spacing w:val="-3"/>
      <w:sz w:val="20"/>
      <w:szCs w:val="20"/>
      <w:lang w:val="en-GB" w:eastAsia="de-DE"/>
    </w:rPr>
  </w:style>
  <w:style w:type="character" w:customStyle="1" w:styleId="mcnt">
    <w:name w:val="mcnt"/>
    <w:basedOn w:val="DefaultParagraphFont"/>
    <w:rsid w:val="00A64395"/>
  </w:style>
  <w:style w:type="paragraph" w:styleId="Title">
    <w:name w:val="Title"/>
    <w:aliases w:val="sub Article Header"/>
    <w:basedOn w:val="Normal"/>
    <w:next w:val="Normal"/>
    <w:link w:val="TitleChar"/>
    <w:uiPriority w:val="10"/>
    <w:qFormat/>
    <w:rsid w:val="002E559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sub Article Header Char"/>
    <w:basedOn w:val="DefaultParagraphFont"/>
    <w:link w:val="Title"/>
    <w:uiPriority w:val="10"/>
    <w:rsid w:val="00225E4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 w:eastAsia="de-DE"/>
    </w:rPr>
  </w:style>
  <w:style w:type="character" w:styleId="BookTitle">
    <w:name w:val="Book Title"/>
    <w:basedOn w:val="DefaultParagraphFont"/>
    <w:uiPriority w:val="33"/>
    <w:qFormat/>
    <w:rsid w:val="002F0988"/>
    <w:rPr>
      <w:b/>
      <w:bCs/>
      <w:smallCaps/>
      <w:spacing w:val="5"/>
    </w:rPr>
  </w:style>
  <w:style w:type="paragraph" w:customStyle="1" w:styleId="doMultiBulletStyle">
    <w:name w:val="doMultiBulletStyle"/>
    <w:basedOn w:val="Normal"/>
    <w:qFormat/>
    <w:rsid w:val="00B37D3B"/>
    <w:pPr>
      <w:numPr>
        <w:numId w:val="7"/>
      </w:numPr>
      <w:autoSpaceDE/>
      <w:autoSpaceDN/>
      <w:adjustRightInd/>
      <w:spacing w:line="260" w:lineRule="atLeast"/>
    </w:pPr>
    <w:rPr>
      <w:rFonts w:ascii="Calibri" w:eastAsia="Times New Roman" w:hAnsi="Calibri" w:cs="Times New Roman"/>
      <w:spacing w:val="0"/>
      <w:sz w:val="20"/>
      <w:szCs w:val="20"/>
      <w:lang w:val="nl-NL" w:eastAsia="en-US"/>
    </w:rPr>
  </w:style>
  <w:style w:type="paragraph" w:styleId="Revision">
    <w:name w:val="Revision"/>
    <w:hidden/>
    <w:uiPriority w:val="99"/>
    <w:rsid w:val="00BF1E15"/>
    <w:rPr>
      <w:rFonts w:ascii="Arial" w:eastAsia="SimSun" w:hAnsi="Arial" w:cs="Arial"/>
      <w:noProof/>
      <w:spacing w:val="-3"/>
      <w:sz w:val="22"/>
      <w:szCs w:val="22"/>
      <w:lang w:val="en-US" w:eastAsia="de-DE"/>
    </w:rPr>
  </w:style>
  <w:style w:type="paragraph" w:customStyle="1" w:styleId="p1">
    <w:name w:val="p1"/>
    <w:basedOn w:val="Normal"/>
    <w:rsid w:val="0023401C"/>
    <w:pPr>
      <w:autoSpaceDE/>
      <w:autoSpaceDN/>
      <w:adjustRightInd/>
    </w:pPr>
    <w:rPr>
      <w:rFonts w:ascii="Helvetica" w:eastAsiaTheme="minorHAnsi" w:hAnsi="Helvetica" w:cs="Times New Roman"/>
      <w:spacing w:val="0"/>
      <w:sz w:val="15"/>
      <w:szCs w:val="15"/>
      <w:lang w:val="de-DE"/>
    </w:rPr>
  </w:style>
  <w:style w:type="character" w:customStyle="1" w:styleId="apple-converted-space">
    <w:name w:val="apple-converted-space"/>
    <w:basedOn w:val="DefaultParagraphFont"/>
    <w:rsid w:val="0023401C"/>
  </w:style>
  <w:style w:type="table" w:styleId="TableGrid">
    <w:name w:val="Table Grid"/>
    <w:basedOn w:val="TableNormal"/>
    <w:uiPriority w:val="59"/>
    <w:rsid w:val="003E1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0989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62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62A2"/>
    <w:rPr>
      <w:rFonts w:ascii="Arial" w:eastAsia="SimSun" w:hAnsi="Arial" w:cs="Arial"/>
      <w:spacing w:val="-3"/>
      <w:sz w:val="20"/>
      <w:szCs w:val="20"/>
      <w:lang w:val="en-GB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6F62A2"/>
    <w:rPr>
      <w:vertAlign w:val="superscript"/>
    </w:rPr>
  </w:style>
  <w:style w:type="character" w:styleId="SubtleReference">
    <w:name w:val="Subtle Reference"/>
    <w:basedOn w:val="DefaultParagraphFont"/>
    <w:uiPriority w:val="31"/>
    <w:qFormat/>
    <w:rsid w:val="00AF0E50"/>
    <w:rPr>
      <w:smallCaps/>
      <w:color w:val="5A5A5A" w:themeColor="text1" w:themeTint="A5"/>
    </w:rPr>
  </w:style>
  <w:style w:type="paragraph" w:styleId="NoSpacing">
    <w:name w:val="No Spacing"/>
    <w:link w:val="NoSpacingChar"/>
    <w:uiPriority w:val="1"/>
    <w:qFormat/>
    <w:rsid w:val="00BC1CB8"/>
    <w:pPr>
      <w:autoSpaceDE w:val="0"/>
      <w:autoSpaceDN w:val="0"/>
      <w:adjustRightInd w:val="0"/>
    </w:pPr>
    <w:rPr>
      <w:rFonts w:ascii="Arial" w:eastAsia="SimSun" w:hAnsi="Arial" w:cs="Arial"/>
      <w:spacing w:val="-3"/>
      <w:sz w:val="22"/>
      <w:szCs w:val="22"/>
      <w:lang w:val="en-GB" w:eastAsia="de-DE"/>
    </w:rPr>
  </w:style>
  <w:style w:type="table" w:customStyle="1" w:styleId="Tabellenraster1">
    <w:name w:val="Tabellenraster1"/>
    <w:basedOn w:val="TableNormal"/>
    <w:next w:val="TableGrid"/>
    <w:uiPriority w:val="59"/>
    <w:rsid w:val="00031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24055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rsid w:val="00FE1DE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TableNormal"/>
    <w:next w:val="TableGrid"/>
    <w:uiPriority w:val="59"/>
    <w:rsid w:val="00FE1DE1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TableNormal"/>
    <w:next w:val="TableGrid"/>
    <w:uiPriority w:val="59"/>
    <w:rsid w:val="00FE1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05510"/>
    <w:rPr>
      <w:color w:val="605E5C"/>
      <w:shd w:val="clear" w:color="auto" w:fill="E1DFDD"/>
    </w:rPr>
  </w:style>
  <w:style w:type="table" w:customStyle="1" w:styleId="Tabellenraster4">
    <w:name w:val="Tabellenraster4"/>
    <w:basedOn w:val="TableNormal"/>
    <w:next w:val="TableGrid"/>
    <w:rsid w:val="00D43B66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61D1D"/>
    <w:rPr>
      <w:rFonts w:ascii="Calibri Light" w:eastAsia="Times New Roman" w:hAnsi="Calibri Light" w:cs="Times New Roman"/>
      <w:b/>
      <w:sz w:val="22"/>
      <w:szCs w:val="22"/>
      <w:lang w:val="en-US" w:eastAsia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D1D"/>
    <w:rPr>
      <w:rFonts w:eastAsia="Times New Roman" w:cs="Times New Roman"/>
      <w:b/>
      <w:bCs/>
      <w:sz w:val="22"/>
      <w:szCs w:val="22"/>
      <w:lang w:val="en-US" w:eastAsia="es-ES"/>
    </w:rPr>
  </w:style>
  <w:style w:type="character" w:customStyle="1" w:styleId="Heading3Char">
    <w:name w:val="Heading 3 Char"/>
    <w:basedOn w:val="DefaultParagraphFont"/>
    <w:link w:val="Heading3"/>
    <w:semiHidden/>
    <w:rsid w:val="00361D1D"/>
    <w:rPr>
      <w:rFonts w:ascii="Calibri Light" w:eastAsia="Times New Roman" w:hAnsi="Calibri Light" w:cs="Times New Roman"/>
      <w:b/>
      <w:color w:val="000000"/>
      <w:sz w:val="22"/>
      <w:szCs w:val="22"/>
      <w:u w:val="single"/>
      <w:lang w:val="en-GB" w:eastAsia="es-ES"/>
    </w:rPr>
  </w:style>
  <w:style w:type="character" w:customStyle="1" w:styleId="Heading4Char">
    <w:name w:val="Heading 4 Char"/>
    <w:basedOn w:val="DefaultParagraphFont"/>
    <w:link w:val="Heading4"/>
    <w:semiHidden/>
    <w:rsid w:val="00361D1D"/>
    <w:rPr>
      <w:rFonts w:ascii="Calibri Light" w:eastAsia="Times New Roman" w:hAnsi="Calibri Light" w:cs="Times New Roman"/>
      <w:b/>
      <w:bCs/>
      <w:sz w:val="22"/>
      <w:szCs w:val="22"/>
      <w:lang w:val="en-GB" w:eastAsia="es-ES"/>
    </w:rPr>
  </w:style>
  <w:style w:type="character" w:customStyle="1" w:styleId="Heading7Char">
    <w:name w:val="Heading 7 Char"/>
    <w:basedOn w:val="DefaultParagraphFont"/>
    <w:link w:val="Heading7"/>
    <w:rsid w:val="00361D1D"/>
    <w:rPr>
      <w:rFonts w:ascii="Arial Fett" w:eastAsia="Times New Roman" w:hAnsi="Arial Fett" w:cs="Arial Fett"/>
      <w:b/>
      <w:bCs/>
      <w:sz w:val="20"/>
      <w:szCs w:val="20"/>
      <w:lang w:val="en-GB" w:eastAsia="es-ES"/>
    </w:rPr>
  </w:style>
  <w:style w:type="numbering" w:customStyle="1" w:styleId="KeineListe1">
    <w:name w:val="Keine Liste1"/>
    <w:next w:val="NoList"/>
    <w:uiPriority w:val="99"/>
    <w:semiHidden/>
    <w:unhideWhenUsed/>
    <w:rsid w:val="00361D1D"/>
  </w:style>
  <w:style w:type="table" w:customStyle="1" w:styleId="Tabellenraster5">
    <w:name w:val="Tabellenraster5"/>
    <w:basedOn w:val="TableNormal"/>
    <w:next w:val="TableGrid"/>
    <w:rsid w:val="0036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Text">
    <w:name w:val="Standard Text"/>
    <w:basedOn w:val="Normal"/>
    <w:link w:val="StandardTextTegn"/>
    <w:autoRedefine/>
    <w:rsid w:val="00361D1D"/>
    <w:pPr>
      <w:spacing w:before="120" w:line="276" w:lineRule="auto"/>
      <w:jc w:val="center"/>
    </w:pPr>
    <w:rPr>
      <w:noProof/>
      <w:lang w:val="en-US"/>
    </w:rPr>
  </w:style>
  <w:style w:type="character" w:customStyle="1" w:styleId="StandardTextTegn">
    <w:name w:val="Standard Text Tegn"/>
    <w:link w:val="StandardText"/>
    <w:rsid w:val="00361D1D"/>
    <w:rPr>
      <w:rFonts w:ascii="Arial" w:eastAsia="SimSun" w:hAnsi="Arial" w:cs="Arial"/>
      <w:noProof/>
      <w:spacing w:val="-3"/>
      <w:sz w:val="22"/>
      <w:szCs w:val="22"/>
      <w:lang w:val="en-US" w:eastAsia="de-DE"/>
    </w:rPr>
  </w:style>
  <w:style w:type="character" w:customStyle="1" w:styleId="ListParagraphChar">
    <w:name w:val="List Paragraph Char"/>
    <w:aliases w:val="Fiche List Paragraph Char,Task Body Char,Viñetas (Inicio Parrafo) Char,3 Txt tabla Char,Zerrenda-paragrafoa Char,Lista multicolor - Énfasis 11 Char,Paragrafo elenco Char,Dot pt Char,No Spacing1 Char,List Paragraph Char Char Char Char"/>
    <w:link w:val="ListParagraph"/>
    <w:uiPriority w:val="34"/>
    <w:qFormat/>
    <w:rsid w:val="00361D1D"/>
    <w:rPr>
      <w:rFonts w:ascii="Arial" w:eastAsia="SimSun" w:hAnsi="Arial" w:cs="Arial"/>
      <w:spacing w:val="-3"/>
      <w:sz w:val="22"/>
      <w:szCs w:val="22"/>
      <w:lang w:val="en-GB" w:eastAsia="de-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61D1D"/>
    <w:pPr>
      <w:autoSpaceDE/>
      <w:autoSpaceDN/>
      <w:adjustRightInd/>
    </w:pPr>
    <w:rPr>
      <w:rFonts w:ascii="Times New Roman" w:eastAsiaTheme="minorHAnsi" w:hAnsi="Times New Roman" w:cs="Times New Roman"/>
      <w:spacing w:val="0"/>
      <w:sz w:val="24"/>
      <w:szCs w:val="24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61D1D"/>
    <w:rPr>
      <w:rFonts w:ascii="Times New Roman" w:hAnsi="Times New Roman" w:cs="Times New Roman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1D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pacing w:val="0"/>
      <w:sz w:val="20"/>
      <w:szCs w:val="20"/>
      <w:lang w:val="de-CH" w:eastAsia="de-C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1D1D"/>
    <w:rPr>
      <w:rFonts w:ascii="Courier New" w:eastAsia="Times New Roman" w:hAnsi="Courier New" w:cs="Courier New"/>
      <w:sz w:val="20"/>
      <w:szCs w:val="20"/>
      <w:lang w:val="de-CH" w:eastAsia="de-CH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361D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1D1D"/>
    <w:rPr>
      <w:color w:val="954F72" w:themeColor="followedHyperlink"/>
      <w:u w:val="single"/>
    </w:rPr>
  </w:style>
  <w:style w:type="paragraph" w:customStyle="1" w:styleId="berschrift11">
    <w:name w:val="Überschrift 11"/>
    <w:basedOn w:val="Normal"/>
    <w:next w:val="Normal"/>
    <w:qFormat/>
    <w:rsid w:val="00361D1D"/>
    <w:pPr>
      <w:keepNext/>
      <w:numPr>
        <w:numId w:val="22"/>
      </w:numPr>
      <w:tabs>
        <w:tab w:val="clear" w:pos="0"/>
      </w:tabs>
      <w:autoSpaceDE/>
      <w:autoSpaceDN/>
      <w:adjustRightInd/>
      <w:ind w:left="720" w:hanging="360"/>
      <w:jc w:val="both"/>
      <w:outlineLvl w:val="0"/>
    </w:pPr>
    <w:rPr>
      <w:rFonts w:ascii="Calibri Light" w:eastAsia="Times New Roman" w:hAnsi="Calibri Light" w:cs="Times New Roman"/>
      <w:b/>
      <w:spacing w:val="0"/>
      <w:lang w:val="en-US" w:eastAsia="es-ES"/>
    </w:rPr>
  </w:style>
  <w:style w:type="paragraph" w:customStyle="1" w:styleId="berschrift21">
    <w:name w:val="Überschrift 21"/>
    <w:basedOn w:val="Normal"/>
    <w:next w:val="Normal"/>
    <w:uiPriority w:val="9"/>
    <w:qFormat/>
    <w:rsid w:val="00361D1D"/>
    <w:pPr>
      <w:autoSpaceDE/>
      <w:autoSpaceDN/>
      <w:adjustRightInd/>
      <w:jc w:val="both"/>
      <w:outlineLvl w:val="1"/>
    </w:pPr>
    <w:rPr>
      <w:rFonts w:ascii="Calibri" w:eastAsia="Times New Roman" w:hAnsi="Calibri" w:cs="Times New Roman"/>
      <w:b/>
      <w:bCs/>
      <w:spacing w:val="0"/>
      <w:lang w:val="en-US" w:eastAsia="es-ES"/>
    </w:rPr>
  </w:style>
  <w:style w:type="paragraph" w:customStyle="1" w:styleId="berschrift31">
    <w:name w:val="Überschrift 31"/>
    <w:basedOn w:val="Normal"/>
    <w:next w:val="Normal"/>
    <w:qFormat/>
    <w:rsid w:val="00361D1D"/>
    <w:pPr>
      <w:numPr>
        <w:ilvl w:val="2"/>
        <w:numId w:val="22"/>
      </w:numPr>
      <w:tabs>
        <w:tab w:val="clear" w:pos="0"/>
      </w:tabs>
      <w:autoSpaceDE/>
      <w:autoSpaceDN/>
      <w:adjustRightInd/>
      <w:ind w:left="2160" w:hanging="180"/>
      <w:jc w:val="both"/>
      <w:outlineLvl w:val="2"/>
    </w:pPr>
    <w:rPr>
      <w:rFonts w:ascii="Calibri Light" w:eastAsia="Times New Roman" w:hAnsi="Calibri Light" w:cs="Times New Roman"/>
      <w:b/>
      <w:color w:val="000000"/>
      <w:spacing w:val="0"/>
      <w:u w:val="single"/>
      <w:lang w:eastAsia="es-ES"/>
    </w:rPr>
  </w:style>
  <w:style w:type="paragraph" w:customStyle="1" w:styleId="berschrift41">
    <w:name w:val="Überschrift 41"/>
    <w:basedOn w:val="Normal"/>
    <w:next w:val="Normal"/>
    <w:qFormat/>
    <w:rsid w:val="00361D1D"/>
    <w:pPr>
      <w:keepNext/>
      <w:numPr>
        <w:ilvl w:val="3"/>
        <w:numId w:val="22"/>
      </w:numPr>
      <w:tabs>
        <w:tab w:val="clear" w:pos="0"/>
      </w:tabs>
      <w:autoSpaceDE/>
      <w:autoSpaceDN/>
      <w:adjustRightInd/>
      <w:ind w:left="2880" w:hanging="360"/>
      <w:jc w:val="both"/>
      <w:outlineLvl w:val="3"/>
    </w:pPr>
    <w:rPr>
      <w:rFonts w:ascii="Calibri Light" w:eastAsia="Times New Roman" w:hAnsi="Calibri Light" w:cs="Times New Roman"/>
      <w:b/>
      <w:bCs/>
      <w:spacing w:val="0"/>
      <w:lang w:eastAsia="es-ES"/>
    </w:rPr>
  </w:style>
  <w:style w:type="numbering" w:customStyle="1" w:styleId="KeineListe11">
    <w:name w:val="Keine Liste11"/>
    <w:next w:val="NoList"/>
    <w:uiPriority w:val="99"/>
    <w:semiHidden/>
    <w:unhideWhenUsed/>
    <w:rsid w:val="00361D1D"/>
  </w:style>
  <w:style w:type="character" w:customStyle="1" w:styleId="NoSpacingChar">
    <w:name w:val="No Spacing Char"/>
    <w:link w:val="NoSpacing"/>
    <w:uiPriority w:val="1"/>
    <w:rsid w:val="00361D1D"/>
    <w:rPr>
      <w:rFonts w:ascii="Arial" w:eastAsia="SimSun" w:hAnsi="Arial" w:cs="Arial"/>
      <w:spacing w:val="-3"/>
      <w:sz w:val="22"/>
      <w:szCs w:val="22"/>
      <w:lang w:val="en-GB" w:eastAsia="de-DE"/>
    </w:rPr>
  </w:style>
  <w:style w:type="paragraph" w:customStyle="1" w:styleId="auf1">
    <w:name w:val="auf1"/>
    <w:basedOn w:val="Normal"/>
    <w:rsid w:val="00361D1D"/>
    <w:pPr>
      <w:numPr>
        <w:numId w:val="23"/>
      </w:numPr>
      <w:tabs>
        <w:tab w:val="clear" w:pos="360"/>
      </w:tabs>
      <w:autoSpaceDE/>
      <w:autoSpaceDN/>
      <w:adjustRightInd/>
      <w:jc w:val="both"/>
    </w:pPr>
    <w:rPr>
      <w:rFonts w:ascii="Calibri Light" w:eastAsia="Times New Roman" w:hAnsi="Calibri Light" w:cs="Times New Roman"/>
      <w:spacing w:val="0"/>
      <w:lang w:eastAsia="es-ES"/>
    </w:rPr>
  </w:style>
  <w:style w:type="paragraph" w:customStyle="1" w:styleId="LeadInText">
    <w:name w:val="Lead In Text"/>
    <w:basedOn w:val="Normal"/>
    <w:link w:val="LeadInTextChar"/>
    <w:qFormat/>
    <w:rsid w:val="00361D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adjustRightInd/>
      <w:spacing w:after="240" w:line="264" w:lineRule="auto"/>
    </w:pPr>
    <w:rPr>
      <w:rFonts w:ascii="Calibri Light" w:eastAsia="Calibri" w:hAnsi="Calibri Light" w:cs="Calibri"/>
      <w:color w:val="666666"/>
      <w:spacing w:val="0"/>
      <w:sz w:val="24"/>
      <w:szCs w:val="24"/>
      <w:lang w:eastAsia="en-US"/>
    </w:rPr>
  </w:style>
  <w:style w:type="character" w:customStyle="1" w:styleId="LeadInTextChar">
    <w:name w:val="Lead In Text Char"/>
    <w:basedOn w:val="DefaultParagraphFont"/>
    <w:link w:val="LeadInText"/>
    <w:rsid w:val="00361D1D"/>
    <w:rPr>
      <w:rFonts w:ascii="Calibri Light" w:eastAsia="Calibri" w:hAnsi="Calibri Light" w:cs="Calibri"/>
      <w:color w:val="666666"/>
      <w:lang w:val="en-GB"/>
    </w:rPr>
  </w:style>
  <w:style w:type="table" w:customStyle="1" w:styleId="Tabellenraster12">
    <w:name w:val="Tabellenraster12"/>
    <w:basedOn w:val="TableNormal"/>
    <w:next w:val="TableGrid"/>
    <w:rsid w:val="00361D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basedOn w:val="Normal"/>
    <w:link w:val="BodyChar"/>
    <w:qFormat/>
    <w:rsid w:val="00361D1D"/>
    <w:pPr>
      <w:autoSpaceDE/>
      <w:autoSpaceDN/>
      <w:adjustRightInd/>
      <w:spacing w:before="120"/>
      <w:ind w:right="14"/>
    </w:pPr>
    <w:rPr>
      <w:rFonts w:ascii="Calibri Light" w:eastAsia="Times New Roman" w:hAnsi="Calibri Light" w:cs="Times New Roman"/>
      <w:noProof/>
      <w:color w:val="000000"/>
      <w:spacing w:val="0"/>
      <w:sz w:val="24"/>
      <w:szCs w:val="20"/>
      <w:lang w:eastAsia="en-US"/>
    </w:rPr>
  </w:style>
  <w:style w:type="character" w:customStyle="1" w:styleId="BodyChar">
    <w:name w:val="Body Char"/>
    <w:basedOn w:val="DefaultParagraphFont"/>
    <w:link w:val="Body"/>
    <w:rsid w:val="00361D1D"/>
    <w:rPr>
      <w:rFonts w:ascii="Calibri Light" w:eastAsia="Times New Roman" w:hAnsi="Calibri Light" w:cs="Times New Roman"/>
      <w:noProof/>
      <w:color w:val="000000"/>
      <w:szCs w:val="20"/>
      <w:lang w:val="en-GB"/>
    </w:rPr>
  </w:style>
  <w:style w:type="character" w:customStyle="1" w:styleId="normaltextrun">
    <w:name w:val="normaltextrun"/>
    <w:basedOn w:val="DefaultParagraphFont"/>
    <w:rsid w:val="00361D1D"/>
  </w:style>
  <w:style w:type="paragraph" w:customStyle="1" w:styleId="Untertitel1">
    <w:name w:val="Untertitel1"/>
    <w:basedOn w:val="Normal"/>
    <w:next w:val="Normal"/>
    <w:uiPriority w:val="11"/>
    <w:qFormat/>
    <w:rsid w:val="00361D1D"/>
    <w:pPr>
      <w:numPr>
        <w:ilvl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adjustRightInd/>
      <w:spacing w:before="480" w:after="60" w:line="264" w:lineRule="auto"/>
      <w:outlineLvl w:val="2"/>
    </w:pPr>
    <w:rPr>
      <w:rFonts w:ascii="Calibri Light" w:eastAsia="Cambria" w:hAnsi="Calibri Light" w:cs="Cambria"/>
      <w:iCs/>
      <w:color w:val="E7E6E6"/>
      <w:spacing w:val="0"/>
      <w:sz w:val="28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61D1D"/>
    <w:rPr>
      <w:rFonts w:ascii="Calibri Light" w:eastAsia="Cambria" w:hAnsi="Calibri Light" w:cs="Cambria"/>
      <w:iCs/>
      <w:color w:val="E7E6E6"/>
      <w:sz w:val="28"/>
      <w:lang w:val="en-GB"/>
    </w:rPr>
  </w:style>
  <w:style w:type="paragraph" w:customStyle="1" w:styleId="Inhaltsverzeichnisberschrift1">
    <w:name w:val="Inhaltsverzeichnisüberschrift1"/>
    <w:basedOn w:val="Heading1"/>
    <w:next w:val="Normal"/>
    <w:uiPriority w:val="39"/>
    <w:unhideWhenUsed/>
    <w:qFormat/>
    <w:rsid w:val="00361D1D"/>
  </w:style>
  <w:style w:type="paragraph" w:customStyle="1" w:styleId="Verzeichnis11">
    <w:name w:val="Verzeichnis 11"/>
    <w:basedOn w:val="Normal"/>
    <w:next w:val="Normal"/>
    <w:autoRedefine/>
    <w:uiPriority w:val="39"/>
    <w:unhideWhenUsed/>
    <w:rsid w:val="00361D1D"/>
    <w:pPr>
      <w:tabs>
        <w:tab w:val="right" w:leader="dot" w:pos="9062"/>
      </w:tabs>
      <w:autoSpaceDE/>
      <w:autoSpaceDN/>
      <w:adjustRightInd/>
      <w:spacing w:before="240" w:after="120"/>
    </w:pPr>
    <w:rPr>
      <w:rFonts w:ascii="Calibri" w:eastAsia="Times New Roman" w:hAnsi="Calibri" w:cs="Calibri"/>
      <w:b/>
      <w:bCs/>
      <w:spacing w:val="0"/>
      <w:sz w:val="20"/>
      <w:szCs w:val="20"/>
      <w:lang w:eastAsia="es-ES"/>
    </w:rPr>
  </w:style>
  <w:style w:type="paragraph" w:customStyle="1" w:styleId="Verzeichnis21">
    <w:name w:val="Verzeichnis 21"/>
    <w:basedOn w:val="Normal"/>
    <w:next w:val="Normal"/>
    <w:autoRedefine/>
    <w:uiPriority w:val="39"/>
    <w:unhideWhenUsed/>
    <w:rsid w:val="00361D1D"/>
    <w:pPr>
      <w:tabs>
        <w:tab w:val="right" w:leader="dot" w:pos="9062"/>
      </w:tabs>
      <w:autoSpaceDE/>
      <w:autoSpaceDN/>
      <w:adjustRightInd/>
      <w:spacing w:before="120"/>
      <w:ind w:left="220"/>
    </w:pPr>
    <w:rPr>
      <w:rFonts w:ascii="Calibri" w:eastAsia="Times New Roman" w:hAnsi="Calibri" w:cs="Calibri"/>
      <w:i/>
      <w:iCs/>
      <w:spacing w:val="0"/>
      <w:sz w:val="20"/>
      <w:szCs w:val="20"/>
      <w:lang w:eastAsia="es-ES"/>
    </w:rPr>
  </w:style>
  <w:style w:type="paragraph" w:customStyle="1" w:styleId="Verzeichnis31">
    <w:name w:val="Verzeichnis 31"/>
    <w:basedOn w:val="Normal"/>
    <w:next w:val="Normal"/>
    <w:autoRedefine/>
    <w:uiPriority w:val="39"/>
    <w:semiHidden/>
    <w:unhideWhenUsed/>
    <w:rsid w:val="00361D1D"/>
    <w:pPr>
      <w:autoSpaceDE/>
      <w:autoSpaceDN/>
      <w:adjustRightInd/>
      <w:ind w:left="440"/>
    </w:pPr>
    <w:rPr>
      <w:rFonts w:ascii="Calibri" w:eastAsia="Times New Roman" w:hAnsi="Calibri" w:cs="Calibri"/>
      <w:spacing w:val="0"/>
      <w:sz w:val="20"/>
      <w:szCs w:val="20"/>
      <w:lang w:eastAsia="es-ES"/>
    </w:rPr>
  </w:style>
  <w:style w:type="paragraph" w:customStyle="1" w:styleId="Verzeichnis41">
    <w:name w:val="Verzeichnis 41"/>
    <w:basedOn w:val="Normal"/>
    <w:next w:val="Normal"/>
    <w:autoRedefine/>
    <w:uiPriority w:val="39"/>
    <w:semiHidden/>
    <w:unhideWhenUsed/>
    <w:rsid w:val="00361D1D"/>
    <w:pPr>
      <w:autoSpaceDE/>
      <w:autoSpaceDN/>
      <w:adjustRightInd/>
      <w:ind w:left="660"/>
    </w:pPr>
    <w:rPr>
      <w:rFonts w:ascii="Calibri" w:eastAsia="Times New Roman" w:hAnsi="Calibri" w:cs="Calibri"/>
      <w:spacing w:val="0"/>
      <w:sz w:val="20"/>
      <w:szCs w:val="20"/>
      <w:lang w:eastAsia="es-ES"/>
    </w:rPr>
  </w:style>
  <w:style w:type="paragraph" w:customStyle="1" w:styleId="Verzeichnis51">
    <w:name w:val="Verzeichnis 51"/>
    <w:basedOn w:val="Normal"/>
    <w:next w:val="Normal"/>
    <w:autoRedefine/>
    <w:uiPriority w:val="39"/>
    <w:semiHidden/>
    <w:unhideWhenUsed/>
    <w:rsid w:val="00361D1D"/>
    <w:pPr>
      <w:autoSpaceDE/>
      <w:autoSpaceDN/>
      <w:adjustRightInd/>
      <w:ind w:left="880"/>
    </w:pPr>
    <w:rPr>
      <w:rFonts w:ascii="Calibri" w:eastAsia="Times New Roman" w:hAnsi="Calibri" w:cs="Calibri"/>
      <w:spacing w:val="0"/>
      <w:sz w:val="20"/>
      <w:szCs w:val="20"/>
      <w:lang w:eastAsia="es-ES"/>
    </w:rPr>
  </w:style>
  <w:style w:type="paragraph" w:customStyle="1" w:styleId="Verzeichnis61">
    <w:name w:val="Verzeichnis 61"/>
    <w:basedOn w:val="Normal"/>
    <w:next w:val="Normal"/>
    <w:autoRedefine/>
    <w:uiPriority w:val="39"/>
    <w:semiHidden/>
    <w:unhideWhenUsed/>
    <w:rsid w:val="00361D1D"/>
    <w:pPr>
      <w:autoSpaceDE/>
      <w:autoSpaceDN/>
      <w:adjustRightInd/>
      <w:ind w:left="1100"/>
    </w:pPr>
    <w:rPr>
      <w:rFonts w:ascii="Calibri" w:eastAsia="Times New Roman" w:hAnsi="Calibri" w:cs="Calibri"/>
      <w:spacing w:val="0"/>
      <w:sz w:val="20"/>
      <w:szCs w:val="20"/>
      <w:lang w:eastAsia="es-ES"/>
    </w:rPr>
  </w:style>
  <w:style w:type="paragraph" w:customStyle="1" w:styleId="Verzeichnis71">
    <w:name w:val="Verzeichnis 71"/>
    <w:basedOn w:val="Normal"/>
    <w:next w:val="Normal"/>
    <w:autoRedefine/>
    <w:uiPriority w:val="39"/>
    <w:semiHidden/>
    <w:unhideWhenUsed/>
    <w:rsid w:val="00361D1D"/>
    <w:pPr>
      <w:autoSpaceDE/>
      <w:autoSpaceDN/>
      <w:adjustRightInd/>
      <w:ind w:left="1320"/>
    </w:pPr>
    <w:rPr>
      <w:rFonts w:ascii="Calibri" w:eastAsia="Times New Roman" w:hAnsi="Calibri" w:cs="Calibri"/>
      <w:spacing w:val="0"/>
      <w:sz w:val="20"/>
      <w:szCs w:val="20"/>
      <w:lang w:eastAsia="es-ES"/>
    </w:rPr>
  </w:style>
  <w:style w:type="paragraph" w:customStyle="1" w:styleId="Verzeichnis81">
    <w:name w:val="Verzeichnis 81"/>
    <w:basedOn w:val="Normal"/>
    <w:next w:val="Normal"/>
    <w:autoRedefine/>
    <w:uiPriority w:val="39"/>
    <w:semiHidden/>
    <w:unhideWhenUsed/>
    <w:rsid w:val="00361D1D"/>
    <w:pPr>
      <w:autoSpaceDE/>
      <w:autoSpaceDN/>
      <w:adjustRightInd/>
      <w:ind w:left="1540"/>
    </w:pPr>
    <w:rPr>
      <w:rFonts w:ascii="Calibri" w:eastAsia="Times New Roman" w:hAnsi="Calibri" w:cs="Calibri"/>
      <w:spacing w:val="0"/>
      <w:sz w:val="20"/>
      <w:szCs w:val="20"/>
      <w:lang w:eastAsia="es-ES"/>
    </w:rPr>
  </w:style>
  <w:style w:type="paragraph" w:customStyle="1" w:styleId="Verzeichnis91">
    <w:name w:val="Verzeichnis 91"/>
    <w:basedOn w:val="Normal"/>
    <w:next w:val="Normal"/>
    <w:autoRedefine/>
    <w:uiPriority w:val="39"/>
    <w:semiHidden/>
    <w:unhideWhenUsed/>
    <w:rsid w:val="00361D1D"/>
    <w:pPr>
      <w:autoSpaceDE/>
      <w:autoSpaceDN/>
      <w:adjustRightInd/>
      <w:ind w:left="1760"/>
    </w:pPr>
    <w:rPr>
      <w:rFonts w:ascii="Calibri" w:eastAsia="Times New Roman" w:hAnsi="Calibri" w:cs="Calibri"/>
      <w:spacing w:val="0"/>
      <w:sz w:val="20"/>
      <w:szCs w:val="20"/>
      <w:lang w:eastAsia="es-E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61D1D"/>
    <w:pPr>
      <w:suppressAutoHyphens/>
      <w:autoSpaceDE/>
      <w:autoSpaceDN/>
      <w:adjustRightInd/>
      <w:spacing w:before="240"/>
      <w:jc w:val="both"/>
    </w:pPr>
    <w:rPr>
      <w:rFonts w:ascii="Calibri" w:eastAsia="Calibri" w:hAnsi="Calibri" w:cs="Times New Roman"/>
      <w:color w:val="000000"/>
      <w:szCs w:val="21"/>
      <w:lang w:eastAsia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61D1D"/>
    <w:rPr>
      <w:rFonts w:ascii="Calibri" w:eastAsia="Calibri" w:hAnsi="Calibri" w:cs="Times New Roman"/>
      <w:color w:val="000000"/>
      <w:spacing w:val="-3"/>
      <w:sz w:val="22"/>
      <w:szCs w:val="21"/>
      <w:lang w:val="en-GB" w:eastAsia="ar-SA"/>
    </w:rPr>
  </w:style>
  <w:style w:type="paragraph" w:styleId="BodyText">
    <w:name w:val="Body Text"/>
    <w:basedOn w:val="Normal"/>
    <w:link w:val="BodyTextChar"/>
    <w:uiPriority w:val="1"/>
    <w:qFormat/>
    <w:rsid w:val="00361D1D"/>
    <w:pPr>
      <w:widowControl w:val="0"/>
      <w:adjustRightInd/>
      <w:ind w:left="896"/>
      <w:jc w:val="both"/>
    </w:pPr>
    <w:rPr>
      <w:rFonts w:ascii="Calibri" w:eastAsia="Calibri" w:hAnsi="Calibri" w:cs="Calibri"/>
      <w:spacing w:val="0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61D1D"/>
    <w:rPr>
      <w:rFonts w:ascii="Calibri" w:eastAsia="Calibri" w:hAnsi="Calibri" w:cs="Calibri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61D1D"/>
  </w:style>
  <w:style w:type="paragraph" w:customStyle="1" w:styleId="TableParagraph">
    <w:name w:val="Table Paragraph"/>
    <w:basedOn w:val="Normal"/>
    <w:uiPriority w:val="1"/>
    <w:qFormat/>
    <w:rsid w:val="00361D1D"/>
    <w:pPr>
      <w:widowControl w:val="0"/>
      <w:adjustRightInd/>
      <w:spacing w:before="63"/>
      <w:ind w:left="674"/>
      <w:jc w:val="both"/>
    </w:pPr>
    <w:rPr>
      <w:rFonts w:ascii="Times New Roman" w:eastAsia="Times New Roman" w:hAnsi="Times New Roman" w:cs="Times New Roman"/>
      <w:spacing w:val="0"/>
      <w:lang w:val="en-US" w:eastAsia="en-US"/>
    </w:rPr>
  </w:style>
  <w:style w:type="character" w:customStyle="1" w:styleId="CommentTextChar1">
    <w:name w:val="Comment Text Char1"/>
    <w:uiPriority w:val="99"/>
    <w:rsid w:val="00361D1D"/>
    <w:rPr>
      <w:rFonts w:ascii="Arial" w:eastAsia="SimSun" w:hAnsi="Arial"/>
      <w:spacing w:val="-3"/>
      <w:lang w:val="en-GB" w:eastAsia="ar-SA"/>
    </w:rPr>
  </w:style>
  <w:style w:type="paragraph" w:customStyle="1" w:styleId="pf0">
    <w:name w:val="pf0"/>
    <w:basedOn w:val="Normal"/>
    <w:rsid w:val="00361D1D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pacing w:val="0"/>
      <w:sz w:val="24"/>
      <w:szCs w:val="24"/>
      <w:lang w:eastAsia="en-GB"/>
    </w:rPr>
  </w:style>
  <w:style w:type="character" w:customStyle="1" w:styleId="cf01">
    <w:name w:val="cf01"/>
    <w:basedOn w:val="DefaultParagraphFont"/>
    <w:rsid w:val="00361D1D"/>
    <w:rPr>
      <w:rFonts w:ascii="Segoe UI" w:hAnsi="Segoe UI" w:cs="Segoe UI" w:hint="default"/>
      <w:sz w:val="18"/>
      <w:szCs w:val="18"/>
    </w:rPr>
  </w:style>
  <w:style w:type="character" w:customStyle="1" w:styleId="berschrift1Zchn1">
    <w:name w:val="Überschrift 1 Zchn1"/>
    <w:basedOn w:val="DefaultParagraphFont"/>
    <w:uiPriority w:val="9"/>
    <w:rsid w:val="00361D1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berschrift2Zchn1">
    <w:name w:val="Überschrift 2 Zchn1"/>
    <w:basedOn w:val="DefaultParagraphFont"/>
    <w:uiPriority w:val="9"/>
    <w:semiHidden/>
    <w:rsid w:val="00361D1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berschrift3Zchn1">
    <w:name w:val="Überschrift 3 Zchn1"/>
    <w:basedOn w:val="DefaultParagraphFont"/>
    <w:uiPriority w:val="9"/>
    <w:semiHidden/>
    <w:rsid w:val="00361D1D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berschrift4Zchn1">
    <w:name w:val="Überschrift 4 Zchn1"/>
    <w:basedOn w:val="DefaultParagraphFont"/>
    <w:uiPriority w:val="9"/>
    <w:semiHidden/>
    <w:rsid w:val="00361D1D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D1D"/>
    <w:pPr>
      <w:numPr>
        <w:ilvl w:val="1"/>
      </w:numPr>
      <w:autoSpaceDE/>
      <w:autoSpaceDN/>
      <w:adjustRightInd/>
      <w:spacing w:after="160"/>
    </w:pPr>
    <w:rPr>
      <w:rFonts w:ascii="Calibri Light" w:eastAsia="Cambria" w:hAnsi="Calibri Light" w:cs="Cambria"/>
      <w:iCs/>
      <w:color w:val="E7E6E6"/>
      <w:spacing w:val="0"/>
      <w:sz w:val="28"/>
      <w:szCs w:val="24"/>
      <w:lang w:eastAsia="en-US"/>
    </w:rPr>
  </w:style>
  <w:style w:type="character" w:customStyle="1" w:styleId="UntertitelZchn1">
    <w:name w:val="Untertitel Zchn1"/>
    <w:basedOn w:val="DefaultParagraphFont"/>
    <w:uiPriority w:val="11"/>
    <w:rsid w:val="00361D1D"/>
    <w:rPr>
      <w:rFonts w:eastAsiaTheme="minorEastAsia"/>
      <w:color w:val="5A5A5A" w:themeColor="text1" w:themeTint="A5"/>
      <w:spacing w:val="15"/>
      <w:sz w:val="22"/>
      <w:szCs w:val="22"/>
      <w:lang w:val="en-GB" w:eastAsia="de-DE"/>
    </w:rPr>
  </w:style>
  <w:style w:type="table" w:customStyle="1" w:styleId="Tabellenraster6">
    <w:name w:val="Tabellenraster6"/>
    <w:basedOn w:val="TableNormal"/>
    <w:next w:val="TableGrid"/>
    <w:uiPriority w:val="59"/>
    <w:rsid w:val="00B6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TableNormal"/>
    <w:next w:val="TableGrid"/>
    <w:uiPriority w:val="59"/>
    <w:rsid w:val="00B6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TableNormal"/>
    <w:next w:val="TableGrid"/>
    <w:uiPriority w:val="59"/>
    <w:rsid w:val="00B60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3B033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fc4cb-f9f3-4893-9f42-b09c1455e524" xsi:nil="true"/>
    <lcf76f155ced4ddcb4097134ff3c332f xmlns="ae96dc90-72e7-4e80-aed1-2b80cfbdcf7c">
      <Terms xmlns="http://schemas.microsoft.com/office/infopath/2007/PartnerControls"/>
    </lcf76f155ced4ddcb4097134ff3c332f>
    <Year xmlns="ae96dc90-72e7-4e80-aed1-2b80cfbdcf7c" xsi:nil="true"/>
    <DataFormat_x002f_Unit xmlns="ae96dc90-72e7-4e80-aed1-2b80cfbdcf7c" xsi:nil="true"/>
    <Data_x002d_Type xmlns="ae96dc90-72e7-4e80-aed1-2b80cfbdcf7c" xsi:nil="true"/>
    <Reference xmlns="ae96dc90-72e7-4e80-aed1-2b80cfbdcf7c" xsi:nil="true"/>
    <_Flow_SignoffStatus xmlns="ae96dc90-72e7-4e80-aed1-2b80cfbdcf7c" xsi:nil="true"/>
    <Commodity xmlns="ae96dc90-72e7-4e80-aed1-2b80cfbdcf7c" xsi:nil="true"/>
    <Theme xmlns="ae96dc90-72e7-4e80-aed1-2b80cfbdcf7c" xsi:nil="true"/>
  </documentManagement>
</p:properties>
</file>

<file path=customXml/item3.xml><?xml version="1.0" encoding="utf-8"?>
<properties xmlns="http://www.imanage.com/work/xmlschema">
  <documentid>DMS!1313818.1</documentid>
  <senderid>WERNER.HOFFMANN@SNP.LAW</senderid>
  <senderemail>WERNER.HOFFMANN@SNP.LAW</senderemail>
  <lastmodified>2025-05-23T20:30:00.0000000+02:00</lastmodified>
  <database>DMS</database>
</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FC7FEE8ADD04D99A0AB688E52DD33" ma:contentTypeVersion="27" ma:contentTypeDescription="Create a new document." ma:contentTypeScope="" ma:versionID="b1c1507e4e5fa57788d9ea2080a97c79">
  <xsd:schema xmlns:xsd="http://www.w3.org/2001/XMLSchema" xmlns:xs="http://www.w3.org/2001/XMLSchema" xmlns:p="http://schemas.microsoft.com/office/2006/metadata/properties" xmlns:ns2="ae96dc90-72e7-4e80-aed1-2b80cfbdcf7c" xmlns:ns3="a79fc4cb-f9f3-4893-9f42-b09c1455e524" targetNamespace="http://schemas.microsoft.com/office/2006/metadata/properties" ma:root="true" ma:fieldsID="20b488aed7aeb1958589f2ff7cd663f8" ns2:_="" ns3:_="">
    <xsd:import namespace="ae96dc90-72e7-4e80-aed1-2b80cfbdcf7c"/>
    <xsd:import namespace="a79fc4cb-f9f3-4893-9f42-b09c1455e5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Commodity" minOccurs="0"/>
                <xsd:element ref="ns2:Theme" minOccurs="0"/>
                <xsd:element ref="ns2:Year" minOccurs="0"/>
                <xsd:element ref="ns2:DataFormat_x002f_Unit" minOccurs="0"/>
                <xsd:element ref="ns2:Reference" minOccurs="0"/>
                <xsd:element ref="ns2:Data_x002d_Typ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6dc90-72e7-4e80-aed1-2b80cfbdc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ommodity" ma:index="20" nillable="true" ma:displayName="Commodity" ma:description="Chemical symbol" ma:format="Dropdown" ma:internalName="Commod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/a"/>
                    <xsd:enumeration value="Battery Metals"/>
                    <xsd:enumeration value="CRM"/>
                    <xsd:enumeration value="H"/>
                    <xsd:enumeration value="He"/>
                    <xsd:enumeration value="Li"/>
                    <xsd:enumeration value="Be"/>
                    <xsd:enumeration value="B"/>
                    <xsd:enumeration value="C"/>
                    <xsd:enumeration value="N"/>
                    <xsd:enumeration value="O"/>
                    <xsd:enumeration value="F"/>
                    <xsd:enumeration value="Ne"/>
                    <xsd:enumeration value="Na"/>
                    <xsd:enumeration value="Mg"/>
                    <xsd:enumeration value="Al"/>
                    <xsd:enumeration value="Si"/>
                    <xsd:enumeration value="P"/>
                    <xsd:enumeration value="S"/>
                    <xsd:enumeration value="Cl"/>
                    <xsd:enumeration value="Ar"/>
                    <xsd:enumeration value="K"/>
                    <xsd:enumeration value="Ca"/>
                    <xsd:enumeration value="Sc"/>
                    <xsd:enumeration value="Ti"/>
                    <xsd:enumeration value="V"/>
                    <xsd:enumeration value="Cr"/>
                    <xsd:enumeration value="Mn"/>
                    <xsd:enumeration value="Fe"/>
                    <xsd:enumeration value="Co"/>
                    <xsd:enumeration value="Ni"/>
                    <xsd:enumeration value="Cu"/>
                    <xsd:enumeration value="Zn"/>
                    <xsd:enumeration value="Ga"/>
                    <xsd:enumeration value="Ge"/>
                    <xsd:enumeration value="As"/>
                    <xsd:enumeration value="Se"/>
                    <xsd:enumeration value="Br"/>
                    <xsd:enumeration value="Kr"/>
                    <xsd:enumeration value="Rb"/>
                    <xsd:enumeration value="Sr"/>
                    <xsd:enumeration value="Y"/>
                    <xsd:enumeration value="Zr"/>
                    <xsd:enumeration value="Nb"/>
                    <xsd:enumeration value="Mo"/>
                    <xsd:enumeration value="Tc"/>
                    <xsd:enumeration value="Ru"/>
                    <xsd:enumeration value="Pd"/>
                    <xsd:enumeration value="Ag"/>
                    <xsd:enumeration value="Cd"/>
                    <xsd:enumeration value="In"/>
                    <xsd:enumeration value="Sn"/>
                    <xsd:enumeration value="Sb"/>
                    <xsd:enumeration value="Te"/>
                    <xsd:enumeration value="I"/>
                    <xsd:enumeration value="Xe"/>
                    <xsd:enumeration value="Cs"/>
                    <xsd:enumeration value="Ba"/>
                    <xsd:enumeration value="La (REE)"/>
                    <xsd:enumeration value="Hf"/>
                    <xsd:enumeration value="Ta"/>
                    <xsd:enumeration value="W"/>
                    <xsd:enumeration value="Re"/>
                    <xsd:enumeration value="Os"/>
                    <xsd:enumeration value="Ir"/>
                    <xsd:enumeration value="Pt"/>
                    <xsd:enumeration value="Au"/>
                    <xsd:enumeration value="Hg"/>
                    <xsd:enumeration value="Tl"/>
                    <xsd:enumeration value="Pb"/>
                    <xsd:enumeration value="Bi"/>
                    <xsd:enumeration value="Po"/>
                    <xsd:enumeration value="At"/>
                    <xsd:enumeration value="Rn"/>
                    <xsd:enumeration value="Fr"/>
                    <xsd:enumeration value="Ra"/>
                    <xsd:enumeration value="Ac"/>
                    <xsd:enumeration value="Ce"/>
                    <xsd:enumeration value="Pr"/>
                    <xsd:enumeration value="Nd"/>
                    <xsd:enumeration value="Pm"/>
                    <xsd:enumeration value="Sm"/>
                    <xsd:enumeration value="Eu"/>
                    <xsd:enumeration value="Gd"/>
                    <xsd:enumeration value="Tb"/>
                    <xsd:enumeration value="Dy"/>
                    <xsd:enumeration value="Ho"/>
                    <xsd:enumeration value="Er"/>
                    <xsd:enumeration value="Tm"/>
                    <xsd:enumeration value="Yb"/>
                    <xsd:enumeration value="Lu"/>
                  </xsd:restriction>
                </xsd:simpleType>
              </xsd:element>
            </xsd:sequence>
          </xsd:extension>
        </xsd:complexContent>
      </xsd:complexType>
    </xsd:element>
    <xsd:element name="Theme" ma:index="21" nillable="true" ma:displayName="Topic" ma:format="Dropdown" ma:internalName="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nergy"/>
                        <xsd:enumeration value="Supply Chain"/>
                        <xsd:enumeration value="Exploration"/>
                        <xsd:enumeration value="Mining"/>
                        <xsd:enumeration value="Mineral Processing"/>
                        <xsd:enumeration value="Metallurgical Processing"/>
                        <xsd:enumeration value="Advanced Materials"/>
                        <xsd:enumeration value="Product Design"/>
                        <xsd:enumeration value="Manufacturing"/>
                        <xsd:enumeration value="Industrial Symbiosis"/>
                        <xsd:enumeration value="Recycling"/>
                        <xsd:enumeration value="Circular Economy"/>
                        <xsd:enumeration value="Batteries"/>
                        <xsd:enumeration value="Solar"/>
                        <xsd:enumeration value="Fuel Cells"/>
                        <xsd:enumeration value="Wind"/>
                        <xsd:enumeration value="Geothermal"/>
                        <xsd:enumeration value="E-Mobility"/>
                        <xsd:enumeration value="CO2 reduction"/>
                        <xsd:enumeration value="Criticality"/>
                        <xsd:enumeration value="LCA"/>
                        <xsd:enumeration value="ESG"/>
                        <xsd:enumeration value="Renewabl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Year" ma:index="22" nillable="true" ma:displayName="Year" ma:format="Dropdown" ma:internalName="Year">
      <xsd:simpleType>
        <xsd:union memberTypes="dms:Text">
          <xsd:simpleType>
            <xsd:restriction base="dms:Choice">
              <xsd:enumeration value="2000"/>
              <xsd:enumeration value="2001"/>
              <xsd:enumeration value="2002"/>
              <xsd:enumeration value="2003"/>
              <xsd:enumeration value="2004"/>
              <xsd:enumeration value="2005"/>
              <xsd:enumeration value="2006"/>
              <xsd:enumeration value="2007"/>
              <xsd:enumeration value="2008"/>
              <xsd:enumeration value="2009"/>
              <xsd:enumeration value="2010"/>
              <xsd:enumeration value="2011"/>
              <xsd:enumeration value="2012"/>
              <xsd:enumeration value="2013"/>
              <xsd:enumeration value="2014"/>
              <xsd:enumeration value="2015"/>
              <xsd:enumeration value="2016"/>
              <xsd:enumeration value="2017"/>
              <xsd:enumeration value="2018"/>
              <xsd:enumeration value="2019"/>
              <xsd:enumeration value="2020"/>
              <xsd:enumeration value="2021"/>
              <xsd:enumeration value="2022"/>
            </xsd:restriction>
          </xsd:simpleType>
        </xsd:union>
      </xsd:simpleType>
    </xsd:element>
    <xsd:element name="DataFormat_x002f_Unit" ma:index="23" nillable="true" ma:displayName="Data Format/Unit" ma:format="Dropdown" ma:internalName="DataFormat_x002f_Unit">
      <xsd:simpleType>
        <xsd:union memberTypes="dms:Text">
          <xsd:simpleType>
            <xsd:restriction base="dms:Choice">
              <xsd:enumeration value="Weight (kg, t, etc.)"/>
              <xsd:enumeration value="Energy (GW, GWh, etc.)"/>
            </xsd:restriction>
          </xsd:simpleType>
        </xsd:union>
      </xsd:simpleType>
    </xsd:element>
    <xsd:element name="Reference" ma:index="24" nillable="true" ma:displayName="Reference" ma:format="Dropdown" ma:internalName="Reference">
      <xsd:simpleType>
        <xsd:restriction base="dms:Note">
          <xsd:maxLength value="255"/>
        </xsd:restriction>
      </xsd:simpleType>
    </xsd:element>
    <xsd:element name="Data_x002d_Type" ma:index="25" nillable="true" ma:displayName="Data-Type" ma:format="Dropdown" ma:internalName="Data_x002d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mage, Graph, Screenshot"/>
                    <xsd:enumeration value="Paper or Report"/>
                    <xsd:enumeration value="Article (News, etc.)"/>
                    <xsd:enumeration value="Table, Spreadsheet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f6aa009d-3117-4a47-8b8c-6d0746c420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2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fc4cb-f9f3-4893-9f42-b09c1455e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a6f795be-4f87-4e12-92a8-3779ce3b7b54}" ma:internalName="TaxCatchAll" ma:showField="CatchAllData" ma:web="a79fc4cb-f9f3-4893-9f42-b09c1455e5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7.xml><?xml version="1.0" encoding="utf-8"?>
<BSO999929 xmlns="http://www.datev.de/BSOffice/999929">bb295737-1f14-4b69-a02d-c2b13359f326</BSO999929>
</file>

<file path=customXml/item8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8EA3F1-65D0-4E2D-89DA-DDF9A51D8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9B9FB7-F8E4-401C-89E9-39CF8032D8B9}">
  <ds:schemaRefs>
    <ds:schemaRef ds:uri="http://schemas.microsoft.com/office/2006/metadata/properties"/>
    <ds:schemaRef ds:uri="http://schemas.microsoft.com/office/infopath/2007/PartnerControls"/>
    <ds:schemaRef ds:uri="a79fc4cb-f9f3-4893-9f42-b09c1455e524"/>
    <ds:schemaRef ds:uri="ae96dc90-72e7-4e80-aed1-2b80cfbdcf7c"/>
  </ds:schemaRefs>
</ds:datastoreItem>
</file>

<file path=customXml/itemProps3.xml><?xml version="1.0" encoding="utf-8"?>
<ds:datastoreItem xmlns:ds="http://schemas.openxmlformats.org/officeDocument/2006/customXml" ds:itemID="{724E16CF-4819-429A-A140-A091A6158F86}">
  <ds:schemaRefs>
    <ds:schemaRef ds:uri="http://schemas.openxmlformats.org/officeDocument/2006/bibliography"/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2954BFCC-576D-498B-B311-F5A679B795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1AC5D98-3AC0-44FF-93C7-27A9D1E8B6EB}"/>
</file>

<file path=customXml/itemProps6.xml><?xml version="1.0" encoding="utf-8"?>
<ds:datastoreItem xmlns:ds="http://schemas.openxmlformats.org/officeDocument/2006/customXml" ds:itemID="{090CB5A3-12BA-41A6-91EC-25D1D177EF8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67CB4A8-8CED-4137-8F73-A564DCE396E7}">
  <ds:schemaRefs>
    <ds:schemaRef ds:uri="http://www.datev.de/BSOffice/999929"/>
  </ds:schemaRefs>
</ds:datastoreItem>
</file>

<file path=customXml/itemProps8.xml><?xml version="1.0" encoding="utf-8"?>
<ds:datastoreItem xmlns:ds="http://schemas.openxmlformats.org/officeDocument/2006/customXml" ds:itemID="{986AE237-96C7-4DA7-98CF-26417746D89E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0D353BD3-DEAC-4552-AEBC-69D40BAB0C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Tenderer%20declaration%20form</Template>
  <TotalTime>0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Klossek</dc:creator>
  <cp:keywords/>
  <dc:description/>
  <cp:lastModifiedBy>Catherine Bounsaythip</cp:lastModifiedBy>
  <cp:revision>2</cp:revision>
  <cp:lastPrinted>2022-04-07T11:30:00Z</cp:lastPrinted>
  <dcterms:created xsi:type="dcterms:W3CDTF">2025-11-09T10:01:00Z</dcterms:created>
  <dcterms:modified xsi:type="dcterms:W3CDTF">2025-11-09T10:01:00Z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V-DMS_MANDANT_NR">
    <vt:lpwstr>000826-2023/001:00</vt:lpwstr>
  </property>
  <property fmtid="{D5CDD505-2E9C-101B-9397-08002B2CF9AE}" pid="3" name="DATEV-DMS_MANDANT_BEZ">
    <vt:lpwstr>EIT RawMaterials GmbH wg. PA templates</vt:lpwstr>
  </property>
  <property fmtid="{D5CDD505-2E9C-101B-9397-08002B2CF9AE}" pid="4" name="MediaServiceImageTags">
    <vt:lpwstr/>
  </property>
  <property fmtid="{D5CDD505-2E9C-101B-9397-08002B2CF9AE}" pid="5" name="DATEV-DMS_DOKU_NR">
    <vt:lpwstr>7732031</vt:lpwstr>
  </property>
  <property fmtid="{D5CDD505-2E9C-101B-9397-08002B2CF9AE}" pid="6" name="DATEV-DMS_BETREFF">
    <vt:lpwstr>Booster - PA - 2024 Call - direct equity - 500 k + 20% - V03A</vt:lpwstr>
  </property>
  <property fmtid="{D5CDD505-2E9C-101B-9397-08002B2CF9AE}" pid="7" name="ContentTypeId">
    <vt:lpwstr>0x010100106FC7FEE8ADD04D99A0AB688E52DD33</vt:lpwstr>
  </property>
  <property fmtid="{D5CDD505-2E9C-101B-9397-08002B2CF9AE}" pid="8" name="docLang">
    <vt:lpwstr>en</vt:lpwstr>
  </property>
</Properties>
</file>